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035D51" w:rsidRPr="00035D51" w14:paraId="484000D5" w14:textId="77777777" w:rsidTr="00A7697C">
        <w:tc>
          <w:tcPr>
            <w:tcW w:w="5000" w:type="pct"/>
            <w:vAlign w:val="center"/>
          </w:tcPr>
          <w:p w14:paraId="6A93EEE0" w14:textId="77777777" w:rsidR="00035D51" w:rsidRPr="00035D51" w:rsidRDefault="00035D51" w:rsidP="00A7697C">
            <w:pPr>
              <w:pStyle w:val="Header"/>
              <w:spacing w:after="120"/>
              <w:rPr>
                <w:b/>
                <w:bCs/>
                <w:szCs w:val="24"/>
              </w:rPr>
            </w:pPr>
            <w:r w:rsidRPr="00035D51">
              <w:rPr>
                <w:b/>
                <w:bCs/>
                <w:szCs w:val="24"/>
              </w:rPr>
              <w:t>Job Title: Business Officer</w:t>
            </w:r>
          </w:p>
        </w:tc>
      </w:tr>
      <w:tr w:rsidR="00035D51" w:rsidRPr="00035D51" w14:paraId="1C5D89EB" w14:textId="77777777" w:rsidTr="00A7697C">
        <w:tc>
          <w:tcPr>
            <w:tcW w:w="5000" w:type="pct"/>
            <w:vAlign w:val="center"/>
          </w:tcPr>
          <w:p w14:paraId="5A6CD613" w14:textId="77777777" w:rsidR="00035D51" w:rsidRPr="00035D51" w:rsidRDefault="00035D51" w:rsidP="00A7697C">
            <w:pPr>
              <w:pStyle w:val="Header"/>
              <w:spacing w:after="120"/>
              <w:rPr>
                <w:b/>
                <w:bCs/>
                <w:szCs w:val="24"/>
              </w:rPr>
            </w:pPr>
            <w:r w:rsidRPr="00035D51">
              <w:rPr>
                <w:b/>
                <w:bCs/>
                <w:szCs w:val="24"/>
              </w:rPr>
              <w:t>POSCODE: CCC2125</w:t>
            </w:r>
          </w:p>
        </w:tc>
      </w:tr>
      <w:tr w:rsidR="00035D51" w:rsidRPr="00035D51" w14:paraId="279B5351" w14:textId="77777777" w:rsidTr="00A7697C">
        <w:tc>
          <w:tcPr>
            <w:tcW w:w="5000" w:type="pct"/>
            <w:vAlign w:val="center"/>
          </w:tcPr>
          <w:p w14:paraId="4B80CF3E" w14:textId="77777777" w:rsidR="00035D51" w:rsidRPr="00035D51" w:rsidRDefault="00035D51" w:rsidP="00A7697C">
            <w:pPr>
              <w:pStyle w:val="Header"/>
              <w:tabs>
                <w:tab w:val="left" w:pos="709"/>
              </w:tabs>
              <w:spacing w:after="120"/>
              <w:rPr>
                <w:b/>
                <w:bCs/>
                <w:szCs w:val="24"/>
              </w:rPr>
            </w:pPr>
            <w:r w:rsidRPr="00035D51">
              <w:rPr>
                <w:b/>
                <w:bCs/>
                <w:szCs w:val="24"/>
              </w:rPr>
              <w:t>Grade: Scale 4</w:t>
            </w:r>
          </w:p>
        </w:tc>
      </w:tr>
    </w:tbl>
    <w:p w14:paraId="0CD82372" w14:textId="77777777" w:rsidR="00035D51" w:rsidRPr="00035D51" w:rsidRDefault="00035D51" w:rsidP="00035D51">
      <w:pPr>
        <w:tabs>
          <w:tab w:val="left" w:pos="-720"/>
        </w:tabs>
        <w:suppressAutoHyphens/>
        <w:spacing w:after="0"/>
        <w:ind w:left="-425"/>
        <w:jc w:val="center"/>
        <w:rPr>
          <w:b/>
          <w:color w:val="003399"/>
          <w:szCs w:val="24"/>
        </w:rPr>
      </w:pPr>
      <w:r w:rsidRPr="00035D51">
        <w:rPr>
          <w:b/>
          <w:color w:val="003399"/>
          <w:szCs w:val="24"/>
        </w:rPr>
        <w:t>Overall purpose of the job</w:t>
      </w:r>
    </w:p>
    <w:p w14:paraId="5AD477CC" w14:textId="77777777" w:rsidR="00035D51" w:rsidRPr="00035D51" w:rsidRDefault="00035D51" w:rsidP="00035D51">
      <w:pPr>
        <w:tabs>
          <w:tab w:val="left" w:pos="-720"/>
          <w:tab w:val="left" w:pos="0"/>
        </w:tabs>
        <w:suppressAutoHyphens/>
        <w:spacing w:after="0"/>
        <w:rPr>
          <w:szCs w:val="24"/>
        </w:rPr>
      </w:pPr>
    </w:p>
    <w:p w14:paraId="474485E0" w14:textId="346CAC4E" w:rsidR="00035D51" w:rsidRPr="00035D51" w:rsidRDefault="00035D51" w:rsidP="00035D51">
      <w:pPr>
        <w:pStyle w:val="ListParagraph"/>
        <w:numPr>
          <w:ilvl w:val="0"/>
          <w:numId w:val="12"/>
        </w:numPr>
        <w:spacing w:after="0" w:line="240" w:lineRule="auto"/>
        <w:rPr>
          <w:szCs w:val="24"/>
        </w:rPr>
      </w:pPr>
      <w:r w:rsidRPr="00035D51">
        <w:rPr>
          <w:szCs w:val="24"/>
        </w:rPr>
        <w:t>To provide and own administrative support within the service and where required across the organisation.</w:t>
      </w:r>
    </w:p>
    <w:p w14:paraId="49EA97FD" w14:textId="100F63EC" w:rsidR="00035D51" w:rsidRPr="00035D51" w:rsidRDefault="00035D51" w:rsidP="00035D51">
      <w:pPr>
        <w:pStyle w:val="ListParagraph"/>
        <w:numPr>
          <w:ilvl w:val="0"/>
          <w:numId w:val="12"/>
        </w:numPr>
        <w:spacing w:after="0" w:line="240" w:lineRule="auto"/>
        <w:rPr>
          <w:szCs w:val="24"/>
        </w:rPr>
      </w:pPr>
      <w:r w:rsidRPr="00035D51">
        <w:rPr>
          <w:szCs w:val="24"/>
        </w:rPr>
        <w:t>To contribute to the effective running of the office, setting up and maintaining systems and processes.</w:t>
      </w:r>
    </w:p>
    <w:p w14:paraId="47D59130" w14:textId="77777777" w:rsidR="00035D51" w:rsidRPr="00035D51" w:rsidRDefault="00035D51" w:rsidP="00035D51">
      <w:pPr>
        <w:pStyle w:val="ListParagraph"/>
        <w:numPr>
          <w:ilvl w:val="0"/>
          <w:numId w:val="12"/>
        </w:numPr>
        <w:tabs>
          <w:tab w:val="left" w:pos="-720"/>
          <w:tab w:val="left" w:pos="0"/>
        </w:tabs>
        <w:suppressAutoHyphens/>
        <w:spacing w:after="0" w:line="240" w:lineRule="auto"/>
        <w:rPr>
          <w:szCs w:val="24"/>
        </w:rPr>
      </w:pPr>
      <w:r w:rsidRPr="00035D51">
        <w:rPr>
          <w:szCs w:val="24"/>
        </w:rPr>
        <w:t xml:space="preserve">To support and liaise with customers on behalf of the service, in relation to service delivery or financial expenditures. </w:t>
      </w:r>
    </w:p>
    <w:p w14:paraId="2C39136A" w14:textId="77777777" w:rsidR="00035D51" w:rsidRPr="00035D51" w:rsidRDefault="00035D51" w:rsidP="00035D51">
      <w:pPr>
        <w:rPr>
          <w:szCs w:val="24"/>
        </w:rPr>
      </w:pPr>
    </w:p>
    <w:p w14:paraId="24AAA0A7" w14:textId="77777777" w:rsidR="00035D51" w:rsidRPr="00035D51" w:rsidRDefault="00035D51" w:rsidP="00035D51">
      <w:pPr>
        <w:tabs>
          <w:tab w:val="left" w:pos="-720"/>
        </w:tabs>
        <w:suppressAutoHyphens/>
        <w:spacing w:after="120"/>
        <w:ind w:left="-425"/>
        <w:jc w:val="center"/>
        <w:rPr>
          <w:b/>
          <w:color w:val="003399"/>
          <w:szCs w:val="24"/>
        </w:rPr>
      </w:pPr>
      <w:r w:rsidRPr="00035D51">
        <w:rPr>
          <w:b/>
          <w:color w:val="003399"/>
          <w:szCs w:val="24"/>
        </w:rPr>
        <w:t>Main accountabilities</w:t>
      </w:r>
    </w:p>
    <w:tbl>
      <w:tblPr>
        <w:tblW w:w="524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9516"/>
      </w:tblGrid>
      <w:tr w:rsidR="00035D51" w:rsidRPr="00035D51" w14:paraId="34BFAD0A" w14:textId="77777777" w:rsidTr="00A7697C">
        <w:tc>
          <w:tcPr>
            <w:tcW w:w="288" w:type="pct"/>
            <w:shd w:val="clear" w:color="auto" w:fill="auto"/>
          </w:tcPr>
          <w:p w14:paraId="40E1E3A9" w14:textId="77777777" w:rsidR="00035D51" w:rsidRPr="00035D51" w:rsidRDefault="00035D51" w:rsidP="00A7697C">
            <w:pPr>
              <w:pStyle w:val="Header"/>
              <w:tabs>
                <w:tab w:val="right" w:leader="dot" w:pos="8080"/>
              </w:tabs>
              <w:rPr>
                <w:szCs w:val="24"/>
              </w:rPr>
            </w:pPr>
          </w:p>
        </w:tc>
        <w:tc>
          <w:tcPr>
            <w:tcW w:w="4712" w:type="pct"/>
            <w:shd w:val="clear" w:color="auto" w:fill="auto"/>
          </w:tcPr>
          <w:p w14:paraId="34E79EB1" w14:textId="0C464EB5" w:rsidR="00035D51" w:rsidRPr="00035D51" w:rsidRDefault="00035D51" w:rsidP="00A7697C">
            <w:pPr>
              <w:pStyle w:val="Header"/>
              <w:rPr>
                <w:b/>
                <w:bCs/>
                <w:szCs w:val="24"/>
              </w:rPr>
            </w:pPr>
            <w:r w:rsidRPr="00035D51">
              <w:rPr>
                <w:b/>
                <w:bCs/>
                <w:szCs w:val="24"/>
              </w:rPr>
              <w:t>Main accountabilities</w:t>
            </w:r>
          </w:p>
        </w:tc>
      </w:tr>
      <w:tr w:rsidR="00035D51" w:rsidRPr="00035D51" w14:paraId="1D8E428C" w14:textId="77777777" w:rsidTr="00A7697C">
        <w:tc>
          <w:tcPr>
            <w:tcW w:w="288" w:type="pct"/>
          </w:tcPr>
          <w:p w14:paraId="385E3013" w14:textId="77777777" w:rsidR="00035D51" w:rsidRPr="00035D51" w:rsidRDefault="00035D51" w:rsidP="00035D51">
            <w:pPr>
              <w:numPr>
                <w:ilvl w:val="0"/>
                <w:numId w:val="11"/>
              </w:num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szCs w:val="24"/>
              </w:rPr>
            </w:pPr>
          </w:p>
        </w:tc>
        <w:tc>
          <w:tcPr>
            <w:tcW w:w="4712" w:type="pct"/>
          </w:tcPr>
          <w:p w14:paraId="106721C5" w14:textId="77777777" w:rsidR="00035D51" w:rsidRPr="00035D51" w:rsidRDefault="00035D51" w:rsidP="00035D51">
            <w:pPr>
              <w:spacing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BUSINESS DELIVERY</w:t>
            </w:r>
          </w:p>
          <w:p w14:paraId="5F874660" w14:textId="77777777" w:rsidR="00035D51" w:rsidRPr="00035D51" w:rsidRDefault="00035D51" w:rsidP="00035D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 xml:space="preserve">Undertake daily activities as directed by the service </w:t>
            </w:r>
          </w:p>
          <w:p w14:paraId="63A3B979" w14:textId="77777777" w:rsidR="00035D51" w:rsidRPr="00035D51" w:rsidRDefault="00035D51" w:rsidP="00035D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 xml:space="preserve">Provide flexible cover for other services when required </w:t>
            </w:r>
          </w:p>
          <w:p w14:paraId="1B0F46AD" w14:textId="77777777" w:rsidR="00035D51" w:rsidRPr="00035D51" w:rsidRDefault="00035D51" w:rsidP="00035D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 xml:space="preserve">Adhere to business processes to achieve </w:t>
            </w:r>
            <w:proofErr w:type="gramStart"/>
            <w:r w:rsidRPr="00035D51">
              <w:rPr>
                <w:szCs w:val="24"/>
                <w:lang w:val="en-US"/>
              </w:rPr>
              <w:t>a quality</w:t>
            </w:r>
            <w:proofErr w:type="gramEnd"/>
            <w:r w:rsidRPr="00035D51">
              <w:rPr>
                <w:szCs w:val="24"/>
                <w:lang w:val="en-US"/>
              </w:rPr>
              <w:t xml:space="preserve"> and consistent service</w:t>
            </w:r>
          </w:p>
          <w:p w14:paraId="34172E05" w14:textId="77777777" w:rsidR="00035D51" w:rsidRPr="00035D51" w:rsidRDefault="00035D51" w:rsidP="00035D5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 xml:space="preserve">Share best practice </w:t>
            </w:r>
          </w:p>
          <w:p w14:paraId="784D411E" w14:textId="77777777" w:rsidR="00035D51" w:rsidRPr="00035D51" w:rsidRDefault="00035D51" w:rsidP="00035D51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 xml:space="preserve">Support changes that impact the Business Support workforce </w:t>
            </w:r>
          </w:p>
          <w:p w14:paraId="46C80ACB" w14:textId="77777777" w:rsidR="00035D51" w:rsidRPr="00035D51" w:rsidRDefault="00035D51" w:rsidP="00035D51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Ensure an accurate, confidential, and effective service by maintaining systems and security of information in accordance with the policies and procedures of the County Council and relevant legislation</w:t>
            </w:r>
          </w:p>
          <w:p w14:paraId="0352E0FF" w14:textId="77777777" w:rsidR="00035D51" w:rsidRPr="00035D51" w:rsidRDefault="00035D51" w:rsidP="00035D51">
            <w:pPr>
              <w:pStyle w:val="Header"/>
              <w:rPr>
                <w:szCs w:val="24"/>
              </w:rPr>
            </w:pPr>
          </w:p>
        </w:tc>
      </w:tr>
      <w:tr w:rsidR="00035D51" w:rsidRPr="00035D51" w14:paraId="74287345" w14:textId="77777777" w:rsidTr="00A7697C">
        <w:tc>
          <w:tcPr>
            <w:tcW w:w="288" w:type="pct"/>
          </w:tcPr>
          <w:p w14:paraId="759BB945" w14:textId="77777777" w:rsidR="00035D51" w:rsidRPr="00035D51" w:rsidRDefault="00035D51" w:rsidP="00035D51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Cs/>
                <w:szCs w:val="24"/>
              </w:rPr>
            </w:pPr>
          </w:p>
        </w:tc>
        <w:tc>
          <w:tcPr>
            <w:tcW w:w="4712" w:type="pct"/>
          </w:tcPr>
          <w:p w14:paraId="721F76B0" w14:textId="77777777" w:rsidR="00035D51" w:rsidRPr="00035D51" w:rsidRDefault="00035D51" w:rsidP="00035D51">
            <w:pPr>
              <w:spacing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 xml:space="preserve">CUSTOMER SERVICE </w:t>
            </w:r>
          </w:p>
          <w:p w14:paraId="3C192A0F" w14:textId="77777777" w:rsidR="00035D51" w:rsidRPr="00035D51" w:rsidRDefault="00035D51" w:rsidP="00035D5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Proactivity deal with, provide solutions and signpost incoming communication by liaising with staff, families, and professionals to provide information, as directed by the service</w:t>
            </w:r>
          </w:p>
          <w:p w14:paraId="2C6F5F7C" w14:textId="77777777" w:rsidR="00035D51" w:rsidRPr="00035D51" w:rsidRDefault="00035D51" w:rsidP="00035D5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Record, investigate and sensitively resolve customer enquiries, through to solution and referring complex matters to line manager for advice where appropriate</w:t>
            </w:r>
          </w:p>
          <w:p w14:paraId="47AEF050" w14:textId="77777777" w:rsidR="00035D51" w:rsidRPr="00035D51" w:rsidRDefault="00035D51" w:rsidP="00035D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Support and advise teams and colleagues and i</w:t>
            </w:r>
            <w:r w:rsidRPr="00035D51">
              <w:rPr>
                <w:bCs/>
                <w:szCs w:val="24"/>
              </w:rPr>
              <w:t xml:space="preserve">mpart knowledge and expertise </w:t>
            </w:r>
          </w:p>
          <w:p w14:paraId="1D4605DB" w14:textId="77777777" w:rsidR="00035D51" w:rsidRPr="00035D51" w:rsidRDefault="00035D51" w:rsidP="00035D51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bCs/>
                <w:szCs w:val="24"/>
              </w:rPr>
              <w:t xml:space="preserve">Provide constructive challenge as appropriate </w:t>
            </w:r>
          </w:p>
          <w:p w14:paraId="225B5F67" w14:textId="77777777" w:rsidR="00035D51" w:rsidRPr="00035D51" w:rsidRDefault="00035D51" w:rsidP="00035D5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 xml:space="preserve">Support the cultural change within Business Support </w:t>
            </w:r>
          </w:p>
          <w:p w14:paraId="2667B8C7" w14:textId="77777777" w:rsidR="00035D51" w:rsidRPr="00035D51" w:rsidRDefault="00035D51" w:rsidP="00035D51">
            <w:pPr>
              <w:pStyle w:val="Header"/>
              <w:tabs>
                <w:tab w:val="left" w:pos="709"/>
              </w:tabs>
              <w:rPr>
                <w:bCs/>
                <w:szCs w:val="24"/>
              </w:rPr>
            </w:pPr>
          </w:p>
        </w:tc>
      </w:tr>
      <w:tr w:rsidR="00035D51" w:rsidRPr="00035D51" w14:paraId="33BADDEA" w14:textId="77777777" w:rsidTr="00A7697C">
        <w:trPr>
          <w:trHeight w:val="70"/>
        </w:trPr>
        <w:tc>
          <w:tcPr>
            <w:tcW w:w="288" w:type="pct"/>
          </w:tcPr>
          <w:p w14:paraId="4EDB1B1F" w14:textId="77777777" w:rsidR="00035D51" w:rsidRPr="00035D51" w:rsidRDefault="00035D51" w:rsidP="00035D51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Cs/>
                <w:szCs w:val="24"/>
              </w:rPr>
            </w:pPr>
          </w:p>
        </w:tc>
        <w:tc>
          <w:tcPr>
            <w:tcW w:w="4712" w:type="pct"/>
          </w:tcPr>
          <w:p w14:paraId="46AC543F" w14:textId="77777777" w:rsidR="00035D51" w:rsidRPr="00035D51" w:rsidRDefault="00035D51" w:rsidP="00035D51">
            <w:pPr>
              <w:spacing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TEAM SUPPORT</w:t>
            </w:r>
          </w:p>
          <w:p w14:paraId="5C28C283" w14:textId="77777777" w:rsidR="00035D51" w:rsidRPr="00035D51" w:rsidRDefault="00035D51" w:rsidP="00035D51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/>
                <w:szCs w:val="24"/>
              </w:rPr>
            </w:pPr>
            <w:r w:rsidRPr="00035D51">
              <w:rPr>
                <w:szCs w:val="24"/>
              </w:rPr>
              <w:t>Support the service with organising, co-ordinating and where required minute meetings to ensure timely and appropriate action</w:t>
            </w:r>
          </w:p>
          <w:p w14:paraId="22BAFC53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Provide support to services following correct processes</w:t>
            </w:r>
          </w:p>
          <w:p w14:paraId="7A6EC2BB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Support service/ teamwork activity, initiatives and events ensuring active participation</w:t>
            </w:r>
          </w:p>
          <w:p w14:paraId="06318430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 xml:space="preserve">Gather data as requested by the service and where possible provide analysis </w:t>
            </w:r>
          </w:p>
          <w:p w14:paraId="34A8C97B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 xml:space="preserve">Report to the Senior Business Officer on relevant issues relating to the business </w:t>
            </w:r>
          </w:p>
          <w:p w14:paraId="4A463552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lastRenderedPageBreak/>
              <w:t xml:space="preserve">Provide support to managers with self-service systems </w:t>
            </w:r>
          </w:p>
          <w:p w14:paraId="02786921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 xml:space="preserve">Facilitate the service induction process </w:t>
            </w:r>
          </w:p>
          <w:p w14:paraId="6065BE66" w14:textId="77777777" w:rsidR="00035D51" w:rsidRPr="00035D51" w:rsidRDefault="00035D51" w:rsidP="00035D51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 xml:space="preserve">Undertake bookings relevant to the team </w:t>
            </w:r>
          </w:p>
          <w:p w14:paraId="3A463DBA" w14:textId="77777777" w:rsidR="00035D51" w:rsidRPr="00035D51" w:rsidRDefault="00035D51" w:rsidP="00035D51">
            <w:pPr>
              <w:tabs>
                <w:tab w:val="left" w:pos="709"/>
              </w:tabs>
              <w:spacing w:after="0"/>
              <w:rPr>
                <w:bCs/>
                <w:szCs w:val="24"/>
              </w:rPr>
            </w:pPr>
          </w:p>
        </w:tc>
      </w:tr>
      <w:tr w:rsidR="00035D51" w:rsidRPr="00035D51" w14:paraId="31F69FA2" w14:textId="77777777" w:rsidTr="00A7697C">
        <w:tc>
          <w:tcPr>
            <w:tcW w:w="288" w:type="pct"/>
          </w:tcPr>
          <w:p w14:paraId="22E02F94" w14:textId="77777777" w:rsidR="00035D51" w:rsidRPr="00035D51" w:rsidRDefault="00035D51" w:rsidP="00035D51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Cs/>
                <w:szCs w:val="24"/>
              </w:rPr>
            </w:pPr>
          </w:p>
        </w:tc>
        <w:tc>
          <w:tcPr>
            <w:tcW w:w="4712" w:type="pct"/>
          </w:tcPr>
          <w:p w14:paraId="0D8E04E1" w14:textId="77777777" w:rsidR="00035D51" w:rsidRPr="00035D51" w:rsidRDefault="00035D51" w:rsidP="00035D51">
            <w:pPr>
              <w:spacing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COMMUNICATION</w:t>
            </w:r>
          </w:p>
          <w:p w14:paraId="1C5DE37D" w14:textId="77777777" w:rsidR="00035D51" w:rsidRPr="00035D51" w:rsidRDefault="00035D51" w:rsidP="00035D5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  <w:lang w:val="en-US"/>
              </w:rPr>
              <w:t>Communicate</w:t>
            </w:r>
            <w:r w:rsidRPr="00035D51">
              <w:rPr>
                <w:szCs w:val="24"/>
              </w:rPr>
              <w:t xml:space="preserve"> messages clearly and appropriately </w:t>
            </w:r>
          </w:p>
          <w:p w14:paraId="58ECEB48" w14:textId="77777777" w:rsidR="00035D51" w:rsidRPr="00035D51" w:rsidRDefault="00035D51" w:rsidP="00035D51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  <w:lang w:val="en-US"/>
              </w:rPr>
            </w:pPr>
            <w:r w:rsidRPr="00035D51">
              <w:rPr>
                <w:szCs w:val="24"/>
              </w:rPr>
              <w:t xml:space="preserve">Attend team/service meetings </w:t>
            </w:r>
          </w:p>
          <w:p w14:paraId="140AFDD4" w14:textId="77777777" w:rsidR="00035D51" w:rsidRPr="00035D51" w:rsidRDefault="00035D51" w:rsidP="00035D51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035D51">
              <w:rPr>
                <w:szCs w:val="24"/>
              </w:rPr>
              <w:t>Work with key colleagues and partners such as HR and Finance as appropriate</w:t>
            </w:r>
          </w:p>
          <w:p w14:paraId="04B86B3C" w14:textId="77777777" w:rsidR="00035D51" w:rsidRPr="00035D51" w:rsidRDefault="00035D51" w:rsidP="00035D51">
            <w:pPr>
              <w:pStyle w:val="ListParagraph"/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</w:p>
        </w:tc>
      </w:tr>
      <w:tr w:rsidR="00035D51" w:rsidRPr="00035D51" w14:paraId="637A37A6" w14:textId="77777777" w:rsidTr="00A7697C">
        <w:tc>
          <w:tcPr>
            <w:tcW w:w="288" w:type="pct"/>
          </w:tcPr>
          <w:p w14:paraId="5D56E497" w14:textId="77777777" w:rsidR="00035D51" w:rsidRPr="00035D51" w:rsidRDefault="00035D51" w:rsidP="00035D51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Cs/>
                <w:szCs w:val="24"/>
              </w:rPr>
            </w:pPr>
          </w:p>
        </w:tc>
        <w:tc>
          <w:tcPr>
            <w:tcW w:w="4712" w:type="pct"/>
          </w:tcPr>
          <w:p w14:paraId="698C4D6B" w14:textId="77777777" w:rsidR="00035D51" w:rsidRPr="00035D51" w:rsidRDefault="00035D51" w:rsidP="00035D51">
            <w:pPr>
              <w:spacing w:after="0"/>
              <w:ind w:right="206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 xml:space="preserve">FINANCIAL SUPPORT </w:t>
            </w:r>
          </w:p>
          <w:p w14:paraId="4682F689" w14:textId="77777777" w:rsidR="00035D51" w:rsidRPr="00035D51" w:rsidRDefault="00035D51" w:rsidP="00035D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06"/>
              <w:rPr>
                <w:b/>
                <w:szCs w:val="24"/>
              </w:rPr>
            </w:pPr>
            <w:r w:rsidRPr="00035D51">
              <w:rPr>
                <w:szCs w:val="24"/>
              </w:rPr>
              <w:t xml:space="preserve">Carryout/support all financial activities within service area  </w:t>
            </w:r>
          </w:p>
          <w:p w14:paraId="2938B87E" w14:textId="77777777" w:rsidR="00035D51" w:rsidRPr="00035D51" w:rsidRDefault="00035D51" w:rsidP="00035D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06"/>
              <w:rPr>
                <w:b/>
                <w:szCs w:val="24"/>
              </w:rPr>
            </w:pPr>
            <w:r w:rsidRPr="00035D51">
              <w:rPr>
                <w:szCs w:val="24"/>
              </w:rPr>
              <w:t xml:space="preserve">Reconcile spends against expenditure </w:t>
            </w:r>
          </w:p>
          <w:p w14:paraId="000A81A2" w14:textId="77777777" w:rsidR="00035D51" w:rsidRPr="00035D51" w:rsidRDefault="00035D51" w:rsidP="00035D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06"/>
              <w:rPr>
                <w:b/>
                <w:szCs w:val="24"/>
              </w:rPr>
            </w:pPr>
            <w:r w:rsidRPr="00035D51">
              <w:rPr>
                <w:szCs w:val="24"/>
              </w:rPr>
              <w:t xml:space="preserve">Adhere to Cambridgeshire County Council’s financial policies </w:t>
            </w:r>
          </w:p>
          <w:p w14:paraId="2E1BDEBF" w14:textId="77777777" w:rsidR="00035D51" w:rsidRPr="00035D51" w:rsidRDefault="00035D51" w:rsidP="00035D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06"/>
              <w:rPr>
                <w:b/>
                <w:szCs w:val="24"/>
              </w:rPr>
            </w:pPr>
            <w:r w:rsidRPr="00035D51">
              <w:rPr>
                <w:szCs w:val="24"/>
              </w:rPr>
              <w:t xml:space="preserve">Support and help the service to manage and forecast year end expenditure </w:t>
            </w:r>
          </w:p>
          <w:p w14:paraId="7E3D1662" w14:textId="77777777" w:rsidR="00035D51" w:rsidRPr="00035D51" w:rsidRDefault="00035D51" w:rsidP="00035D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06"/>
              <w:rPr>
                <w:b/>
                <w:szCs w:val="24"/>
              </w:rPr>
            </w:pPr>
            <w:r w:rsidRPr="00035D51">
              <w:rPr>
                <w:szCs w:val="24"/>
              </w:rPr>
              <w:t>Actively promote cost-effective expenditure in accordance with budget requirements</w:t>
            </w:r>
          </w:p>
          <w:p w14:paraId="0890A2A5" w14:textId="77777777" w:rsidR="00035D51" w:rsidRPr="00035D51" w:rsidRDefault="00035D51" w:rsidP="00035D5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right="206"/>
              <w:rPr>
                <w:b/>
                <w:szCs w:val="24"/>
              </w:rPr>
            </w:pPr>
            <w:r w:rsidRPr="00035D51">
              <w:rPr>
                <w:szCs w:val="24"/>
              </w:rPr>
              <w:t xml:space="preserve">Contribute ideas and efficiencies to deliver savings </w:t>
            </w:r>
          </w:p>
          <w:p w14:paraId="2FBC3CEE" w14:textId="77777777" w:rsidR="00035D51" w:rsidRPr="00035D51" w:rsidRDefault="00035D51" w:rsidP="00035D51">
            <w:pPr>
              <w:pStyle w:val="ListParagraph"/>
              <w:spacing w:after="0"/>
              <w:ind w:right="206"/>
              <w:rPr>
                <w:b/>
                <w:szCs w:val="24"/>
              </w:rPr>
            </w:pPr>
          </w:p>
        </w:tc>
      </w:tr>
      <w:tr w:rsidR="00035D51" w:rsidRPr="00035D51" w14:paraId="03479485" w14:textId="77777777" w:rsidTr="00A7697C">
        <w:tc>
          <w:tcPr>
            <w:tcW w:w="288" w:type="pct"/>
          </w:tcPr>
          <w:p w14:paraId="62B5B631" w14:textId="77777777" w:rsidR="00035D51" w:rsidRPr="00035D51" w:rsidRDefault="00035D51" w:rsidP="00035D51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Cs/>
                <w:szCs w:val="24"/>
              </w:rPr>
            </w:pPr>
          </w:p>
        </w:tc>
        <w:tc>
          <w:tcPr>
            <w:tcW w:w="4712" w:type="pct"/>
          </w:tcPr>
          <w:p w14:paraId="701B5C4D" w14:textId="77777777" w:rsidR="00035D51" w:rsidRPr="00035D51" w:rsidRDefault="00035D51" w:rsidP="00035D51">
            <w:pPr>
              <w:spacing w:after="0"/>
              <w:ind w:right="206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GENERAL</w:t>
            </w:r>
          </w:p>
          <w:p w14:paraId="64B0E264" w14:textId="77777777" w:rsidR="00035D51" w:rsidRPr="00035D51" w:rsidRDefault="00035D51" w:rsidP="00035D5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206"/>
              <w:rPr>
                <w:szCs w:val="24"/>
              </w:rPr>
            </w:pPr>
            <w:r w:rsidRPr="00035D51">
              <w:rPr>
                <w:szCs w:val="24"/>
              </w:rPr>
              <w:t xml:space="preserve">Support audits, inspections, reviews, and new operating systems as and when required </w:t>
            </w:r>
          </w:p>
          <w:p w14:paraId="70EA103C" w14:textId="77777777" w:rsidR="00035D51" w:rsidRPr="00035D51" w:rsidRDefault="00035D51" w:rsidP="00035D5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206"/>
              <w:rPr>
                <w:szCs w:val="24"/>
              </w:rPr>
            </w:pPr>
            <w:r w:rsidRPr="00035D51">
              <w:rPr>
                <w:szCs w:val="24"/>
              </w:rPr>
              <w:t>Advise and inform others on matters relating to own job, team or directorate</w:t>
            </w:r>
          </w:p>
          <w:p w14:paraId="5E7DBBF1" w14:textId="77777777" w:rsidR="00035D51" w:rsidRPr="00035D51" w:rsidRDefault="00035D51" w:rsidP="00035D5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206"/>
              <w:rPr>
                <w:szCs w:val="24"/>
              </w:rPr>
            </w:pPr>
            <w:r w:rsidRPr="00035D51">
              <w:rPr>
                <w:szCs w:val="24"/>
              </w:rPr>
              <w:t>Work across the directorate as required.</w:t>
            </w:r>
          </w:p>
          <w:p w14:paraId="189FE6FE" w14:textId="77777777" w:rsidR="00035D51" w:rsidRPr="00035D51" w:rsidRDefault="00035D51" w:rsidP="00035D51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right="206"/>
              <w:rPr>
                <w:szCs w:val="24"/>
              </w:rPr>
            </w:pPr>
            <w:r w:rsidRPr="00035D51">
              <w:rPr>
                <w:szCs w:val="24"/>
              </w:rPr>
              <w:t>Ability to travel</w:t>
            </w:r>
          </w:p>
          <w:p w14:paraId="496D5AF7" w14:textId="77777777" w:rsidR="00035D51" w:rsidRPr="00035D51" w:rsidRDefault="00035D51" w:rsidP="00035D51">
            <w:pPr>
              <w:tabs>
                <w:tab w:val="left" w:pos="709"/>
              </w:tabs>
              <w:spacing w:after="0"/>
              <w:rPr>
                <w:bCs/>
                <w:szCs w:val="24"/>
              </w:rPr>
            </w:pPr>
          </w:p>
        </w:tc>
      </w:tr>
      <w:tr w:rsidR="00035D51" w:rsidRPr="00035D51" w14:paraId="3CAE418B" w14:textId="77777777" w:rsidTr="00A7697C">
        <w:tc>
          <w:tcPr>
            <w:tcW w:w="288" w:type="pct"/>
          </w:tcPr>
          <w:p w14:paraId="6C195D2C" w14:textId="77777777" w:rsidR="00035D51" w:rsidRPr="00035D51" w:rsidRDefault="00035D51" w:rsidP="00035D5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035D51">
              <w:rPr>
                <w:rStyle w:val="eop"/>
                <w:rFonts w:ascii="Arial" w:hAnsi="Arial" w:cs="Arial"/>
              </w:rPr>
              <w:t>7. </w:t>
            </w:r>
          </w:p>
          <w:p w14:paraId="24185D4B" w14:textId="77777777" w:rsidR="00035D51" w:rsidRPr="00035D51" w:rsidRDefault="00035D51" w:rsidP="00035D51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bCs/>
                <w:szCs w:val="24"/>
              </w:rPr>
            </w:pPr>
            <w:r w:rsidRPr="00035D51">
              <w:rPr>
                <w:rStyle w:val="eop"/>
                <w:szCs w:val="24"/>
              </w:rPr>
              <w:t> </w:t>
            </w:r>
          </w:p>
        </w:tc>
        <w:tc>
          <w:tcPr>
            <w:tcW w:w="4712" w:type="pct"/>
          </w:tcPr>
          <w:p w14:paraId="55BFDDD6" w14:textId="54C57275" w:rsidR="00035D51" w:rsidRPr="00035D51" w:rsidRDefault="00035D51" w:rsidP="00035D51">
            <w:pPr>
              <w:tabs>
                <w:tab w:val="left" w:pos="709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Demonstrate an awareness and understanding of equality, diversity, and inclusion</w:t>
            </w:r>
            <w:r w:rsidRPr="00035D51">
              <w:rPr>
                <w:rStyle w:val="normaltextrun"/>
                <w:szCs w:val="24"/>
              </w:rPr>
              <w:t> </w:t>
            </w:r>
            <w:r w:rsidRPr="00035D51">
              <w:rPr>
                <w:rStyle w:val="eop"/>
                <w:szCs w:val="24"/>
              </w:rPr>
              <w:t> </w:t>
            </w:r>
          </w:p>
        </w:tc>
      </w:tr>
      <w:tr w:rsidR="00035D51" w:rsidRPr="00035D51" w14:paraId="2C09DD97" w14:textId="77777777" w:rsidTr="00A7697C">
        <w:tc>
          <w:tcPr>
            <w:tcW w:w="288" w:type="pct"/>
          </w:tcPr>
          <w:p w14:paraId="0415536E" w14:textId="77777777" w:rsidR="00035D51" w:rsidRPr="00035D51" w:rsidRDefault="00035D51" w:rsidP="00035D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035D51">
              <w:rPr>
                <w:rStyle w:val="eop"/>
                <w:rFonts w:ascii="Arial" w:hAnsi="Arial" w:cs="Arial"/>
              </w:rPr>
              <w:t>8. </w:t>
            </w:r>
          </w:p>
        </w:tc>
        <w:tc>
          <w:tcPr>
            <w:tcW w:w="4712" w:type="pct"/>
          </w:tcPr>
          <w:p w14:paraId="7509DC77" w14:textId="77777777" w:rsidR="00035D51" w:rsidRDefault="00035D51" w:rsidP="00035D51">
            <w:pPr>
              <w:tabs>
                <w:tab w:val="left" w:pos="709"/>
              </w:tabs>
              <w:spacing w:after="0"/>
              <w:rPr>
                <w:rStyle w:val="normaltextrun"/>
                <w:color w:val="000000"/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Ability to contribute to our commitment of becoming a Net Zero organisation by 2030</w:t>
            </w:r>
          </w:p>
          <w:p w14:paraId="412E65F2" w14:textId="77777777" w:rsidR="00035D51" w:rsidRPr="00035D51" w:rsidRDefault="00035D51" w:rsidP="00035D51">
            <w:pPr>
              <w:tabs>
                <w:tab w:val="left" w:pos="709"/>
              </w:tabs>
              <w:spacing w:after="0"/>
              <w:rPr>
                <w:rStyle w:val="normaltextrun"/>
                <w:color w:val="000000"/>
                <w:szCs w:val="24"/>
              </w:rPr>
            </w:pPr>
          </w:p>
        </w:tc>
      </w:tr>
      <w:tr w:rsidR="00035D51" w:rsidRPr="00035D51" w14:paraId="778C5479" w14:textId="77777777" w:rsidTr="00A7697C">
        <w:tc>
          <w:tcPr>
            <w:tcW w:w="288" w:type="pct"/>
          </w:tcPr>
          <w:p w14:paraId="1186BA2F" w14:textId="77777777" w:rsidR="00035D51" w:rsidRPr="00035D51" w:rsidRDefault="00035D51" w:rsidP="00035D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035D51">
              <w:rPr>
                <w:rStyle w:val="normaltextrun"/>
                <w:rFonts w:ascii="Arial" w:hAnsi="Arial" w:cs="Arial"/>
              </w:rPr>
              <w:t>9.</w:t>
            </w:r>
            <w:r w:rsidRPr="00035D51"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4712" w:type="pct"/>
          </w:tcPr>
          <w:p w14:paraId="78A145C2" w14:textId="77777777" w:rsidR="00035D51" w:rsidRPr="00035D51" w:rsidRDefault="00035D51" w:rsidP="00035D5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035D51">
              <w:rPr>
                <w:rStyle w:val="normaltextrun"/>
                <w:rFonts w:ascii="Arial" w:hAnsi="Arial" w:cs="Arial"/>
                <w:b/>
                <w:bCs/>
                <w:color w:val="000000"/>
              </w:rPr>
              <w:t xml:space="preserve">SAFEGUARDING COMMITMENT </w:t>
            </w:r>
          </w:p>
          <w:p w14:paraId="5524BE98" w14:textId="77777777" w:rsidR="00035D51" w:rsidRDefault="00035D51" w:rsidP="00035D51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" w:hAnsi="Arial" w:cs="Arial"/>
                <w:color w:val="000000"/>
              </w:rPr>
            </w:pPr>
            <w:r w:rsidRPr="00035D51">
              <w:rPr>
                <w:rStyle w:val="normaltextrun"/>
                <w:rFonts w:ascii="Arial" w:hAnsi="Arial" w:cs="Arial"/>
                <w:color w:val="000000"/>
              </w:rPr>
              <w:t>We are committed to safeguarding and promoting the welfare of children and young people/vulnerable adults.  We require you to understand and demonstrate this commitment.</w:t>
            </w:r>
            <w:r w:rsidRPr="00035D51">
              <w:rPr>
                <w:rStyle w:val="eop"/>
                <w:rFonts w:ascii="Arial" w:hAnsi="Arial" w:cs="Arial"/>
                <w:color w:val="000000"/>
              </w:rPr>
              <w:t>  </w:t>
            </w:r>
          </w:p>
          <w:p w14:paraId="5DFE1584" w14:textId="77777777" w:rsidR="00035D51" w:rsidRPr="00035D51" w:rsidRDefault="00035D51" w:rsidP="00035D5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color w:val="000000"/>
              </w:rPr>
            </w:pPr>
          </w:p>
        </w:tc>
      </w:tr>
    </w:tbl>
    <w:p w14:paraId="5D9198E5" w14:textId="77777777" w:rsidR="00035D51" w:rsidRPr="00035D51" w:rsidRDefault="00035D51" w:rsidP="00035D51">
      <w:pPr>
        <w:spacing w:after="120"/>
        <w:jc w:val="center"/>
        <w:rPr>
          <w:b/>
          <w:color w:val="FFFFFF"/>
          <w:sz w:val="32"/>
          <w:szCs w:val="32"/>
        </w:rPr>
      </w:pPr>
      <w:r w:rsidRPr="00035D51">
        <w:rPr>
          <w:b/>
          <w:szCs w:val="24"/>
        </w:rPr>
        <w:br w:type="page"/>
      </w:r>
      <w:r w:rsidRPr="00035D51">
        <w:rPr>
          <w:b/>
          <w:color w:val="003399"/>
          <w:sz w:val="32"/>
          <w:szCs w:val="32"/>
        </w:rPr>
        <w:lastRenderedPageBreak/>
        <w:t>Person Specification</w:t>
      </w:r>
    </w:p>
    <w:p w14:paraId="35A37B9C" w14:textId="77777777" w:rsidR="00035D51" w:rsidRPr="00035D51" w:rsidRDefault="00035D51" w:rsidP="00035D51">
      <w:pPr>
        <w:tabs>
          <w:tab w:val="left" w:pos="-720"/>
        </w:tabs>
        <w:suppressAutoHyphens/>
        <w:spacing w:after="120"/>
        <w:ind w:left="-425"/>
        <w:rPr>
          <w:b/>
          <w:color w:val="003399"/>
          <w:szCs w:val="24"/>
        </w:rPr>
      </w:pPr>
      <w:r w:rsidRPr="00035D51">
        <w:rPr>
          <w:b/>
          <w:color w:val="003399"/>
          <w:szCs w:val="24"/>
        </w:rPr>
        <w:t>Qualifications, knowledge, skills, and experience</w:t>
      </w:r>
    </w:p>
    <w:p w14:paraId="5BC9D128" w14:textId="77777777" w:rsidR="00035D51" w:rsidRPr="00035D51" w:rsidRDefault="00035D51" w:rsidP="00035D51">
      <w:pPr>
        <w:spacing w:after="120"/>
        <w:ind w:left="-426"/>
        <w:rPr>
          <w:szCs w:val="24"/>
        </w:rPr>
      </w:pPr>
      <w:r w:rsidRPr="00035D51">
        <w:rPr>
          <w:szCs w:val="24"/>
        </w:rPr>
        <w:t>Minimum level of qualifications required for this job</w:t>
      </w:r>
    </w:p>
    <w:tbl>
      <w:tblPr>
        <w:tblW w:w="10070" w:type="dxa"/>
        <w:jc w:val="center"/>
        <w:tblLayout w:type="fixed"/>
        <w:tblLook w:val="0000" w:firstRow="0" w:lastRow="0" w:firstColumn="0" w:lastColumn="0" w:noHBand="0" w:noVBand="0"/>
      </w:tblPr>
      <w:tblGrid>
        <w:gridCol w:w="3954"/>
        <w:gridCol w:w="4500"/>
        <w:gridCol w:w="1616"/>
      </w:tblGrid>
      <w:tr w:rsidR="00035D51" w:rsidRPr="00035D51" w14:paraId="2EFC66B1" w14:textId="77777777" w:rsidTr="00A7697C">
        <w:trPr>
          <w:jc w:val="center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9E24A" w14:textId="77777777" w:rsidR="00035D51" w:rsidRPr="00035D51" w:rsidRDefault="00035D51" w:rsidP="00035D51">
            <w:pPr>
              <w:pStyle w:val="Heading4"/>
              <w:rPr>
                <w:rFonts w:ascii="Arial" w:hAnsi="Arial" w:cs="Arial"/>
                <w:b/>
                <w:bCs/>
                <w:i w:val="0"/>
                <w:iCs w:val="0"/>
                <w:szCs w:val="24"/>
              </w:rPr>
            </w:pPr>
            <w:r w:rsidRPr="00035D51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Cs w:val="24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2D44" w14:textId="77777777" w:rsidR="00035D51" w:rsidRPr="00035D51" w:rsidRDefault="00035D51" w:rsidP="00035D51">
            <w:pPr>
              <w:spacing w:before="40"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AA45142" w14:textId="77777777" w:rsidR="00035D51" w:rsidRPr="00035D51" w:rsidRDefault="00035D51" w:rsidP="00035D51">
            <w:pPr>
              <w:spacing w:before="40"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Essential/</w:t>
            </w:r>
          </w:p>
          <w:p w14:paraId="1CCE3CBA" w14:textId="77777777" w:rsidR="00035D51" w:rsidRPr="00035D51" w:rsidRDefault="00035D51" w:rsidP="00035D51">
            <w:pPr>
              <w:spacing w:before="40" w:after="0"/>
              <w:rPr>
                <w:b/>
                <w:szCs w:val="24"/>
              </w:rPr>
            </w:pPr>
            <w:r w:rsidRPr="00035D51">
              <w:rPr>
                <w:b/>
                <w:szCs w:val="24"/>
              </w:rPr>
              <w:t>Desirable</w:t>
            </w:r>
          </w:p>
        </w:tc>
      </w:tr>
      <w:tr w:rsidR="00035D51" w:rsidRPr="00035D51" w14:paraId="32318B22" w14:textId="77777777" w:rsidTr="00A7697C">
        <w:trPr>
          <w:trHeight w:val="467"/>
          <w:jc w:val="center"/>
        </w:trPr>
        <w:tc>
          <w:tcPr>
            <w:tcW w:w="39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3FC53D8" w14:textId="77777777" w:rsidR="00035D51" w:rsidRPr="00035D51" w:rsidRDefault="00035D51" w:rsidP="00035D51">
            <w:pPr>
              <w:spacing w:before="40"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 xml:space="preserve">GCSE 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293A25" w14:textId="77777777" w:rsidR="00035D51" w:rsidRPr="00035D51" w:rsidRDefault="00035D51" w:rsidP="00035D51">
            <w:pPr>
              <w:spacing w:before="40" w:after="0"/>
              <w:rPr>
                <w:szCs w:val="24"/>
              </w:rPr>
            </w:pPr>
            <w:r w:rsidRPr="00035D51">
              <w:rPr>
                <w:szCs w:val="24"/>
              </w:rPr>
              <w:t>General Education to GCSE standard with A – C or 4 – 9 grades in English &amp; Maths or in the equivalent standard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A86B85" w14:textId="77777777" w:rsidR="00035D51" w:rsidRPr="00035D51" w:rsidRDefault="00035D51" w:rsidP="00035D51">
            <w:pPr>
              <w:spacing w:before="40"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Essential</w:t>
            </w:r>
          </w:p>
        </w:tc>
      </w:tr>
      <w:tr w:rsidR="00035D51" w:rsidRPr="00035D51" w14:paraId="4BDF561A" w14:textId="77777777" w:rsidTr="00A7697C">
        <w:trPr>
          <w:jc w:val="center"/>
        </w:trPr>
        <w:tc>
          <w:tcPr>
            <w:tcW w:w="3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1B36B92" w14:textId="77777777" w:rsidR="00035D51" w:rsidRPr="00035D51" w:rsidRDefault="00035D51" w:rsidP="00035D51">
            <w:pPr>
              <w:spacing w:before="40" w:after="0"/>
              <w:rPr>
                <w:b/>
                <w:szCs w:val="24"/>
              </w:rPr>
            </w:pPr>
            <w:r w:rsidRPr="00035D51">
              <w:rPr>
                <w:szCs w:val="24"/>
              </w:rPr>
              <w:t>IT Qualified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2A02C" w14:textId="77777777" w:rsidR="00035D51" w:rsidRPr="00035D51" w:rsidRDefault="00035D51" w:rsidP="00035D51">
            <w:pPr>
              <w:spacing w:before="40" w:after="0"/>
              <w:rPr>
                <w:szCs w:val="24"/>
              </w:rPr>
            </w:pPr>
            <w:r w:rsidRPr="00035D51">
              <w:rPr>
                <w:szCs w:val="24"/>
              </w:rPr>
              <w:t>CLAIT/IBT2/RSA/ECDL</w:t>
            </w:r>
          </w:p>
          <w:p w14:paraId="7037938B" w14:textId="77777777" w:rsidR="00035D51" w:rsidRPr="00035D51" w:rsidRDefault="00035D51" w:rsidP="00035D51">
            <w:pPr>
              <w:spacing w:before="40" w:after="0"/>
              <w:rPr>
                <w:b/>
                <w:szCs w:val="24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43A5A" w14:textId="77777777" w:rsidR="00035D51" w:rsidRPr="00035D51" w:rsidRDefault="00035D51" w:rsidP="00035D51">
            <w:pPr>
              <w:spacing w:before="40" w:after="0"/>
              <w:rPr>
                <w:bCs/>
                <w:szCs w:val="24"/>
              </w:rPr>
            </w:pPr>
            <w:r w:rsidRPr="00035D51">
              <w:rPr>
                <w:rFonts w:eastAsia="Arial"/>
                <w:bCs/>
                <w:szCs w:val="24"/>
              </w:rPr>
              <w:t>Desirable</w:t>
            </w:r>
          </w:p>
        </w:tc>
      </w:tr>
      <w:tr w:rsidR="00035D51" w:rsidRPr="00035D51" w14:paraId="6FCE0CDA" w14:textId="77777777" w:rsidTr="00A7697C">
        <w:trPr>
          <w:jc w:val="center"/>
        </w:trPr>
        <w:tc>
          <w:tcPr>
            <w:tcW w:w="3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1F70141" w14:textId="77777777" w:rsidR="00035D51" w:rsidRPr="00035D51" w:rsidRDefault="00035D51" w:rsidP="00035D51">
            <w:pPr>
              <w:spacing w:before="40" w:after="0"/>
              <w:rPr>
                <w:szCs w:val="24"/>
              </w:rPr>
            </w:pPr>
            <w:r w:rsidRPr="00035D51">
              <w:rPr>
                <w:szCs w:val="24"/>
              </w:rPr>
              <w:t>NVQ or other qualification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80457" w14:textId="77777777" w:rsidR="00035D51" w:rsidRPr="00035D51" w:rsidRDefault="00035D51" w:rsidP="00035D51">
            <w:pPr>
              <w:spacing w:before="40" w:after="0"/>
              <w:rPr>
                <w:b/>
                <w:szCs w:val="24"/>
              </w:rPr>
            </w:pPr>
            <w:r w:rsidRPr="00035D51">
              <w:rPr>
                <w:szCs w:val="24"/>
              </w:rPr>
              <w:t>Business Administration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B3C65" w14:textId="77777777" w:rsidR="00035D51" w:rsidRPr="00035D51" w:rsidRDefault="00035D51" w:rsidP="00035D51">
            <w:pPr>
              <w:spacing w:before="40"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43D8D0C6" w14:textId="77777777" w:rsidR="00035D51" w:rsidRPr="00035D51" w:rsidRDefault="00035D51" w:rsidP="00035D51">
            <w:pPr>
              <w:spacing w:before="40" w:after="0"/>
              <w:rPr>
                <w:bCs/>
                <w:szCs w:val="24"/>
              </w:rPr>
            </w:pPr>
          </w:p>
        </w:tc>
      </w:tr>
    </w:tbl>
    <w:p w14:paraId="4ECFE7A1" w14:textId="77777777" w:rsidR="00035D51" w:rsidRPr="00035D51" w:rsidRDefault="00035D51" w:rsidP="00035D51">
      <w:pPr>
        <w:spacing w:before="120" w:after="120"/>
        <w:ind w:left="-426"/>
        <w:rPr>
          <w:szCs w:val="24"/>
        </w:rPr>
      </w:pPr>
      <w:r w:rsidRPr="00035D51">
        <w:rPr>
          <w:szCs w:val="24"/>
        </w:rPr>
        <w:t>Minimum levels of knowledge, skills and experience required for this job:</w:t>
      </w:r>
    </w:p>
    <w:tbl>
      <w:tblPr>
        <w:tblpPr w:leftFromText="180" w:rightFromText="180" w:vertAnchor="text" w:horzAnchor="margin" w:tblpX="-459" w:tblpY="2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4388"/>
        <w:gridCol w:w="1701"/>
      </w:tblGrid>
      <w:tr w:rsidR="00035D51" w:rsidRPr="00035D51" w14:paraId="23F7BD79" w14:textId="77777777" w:rsidTr="00A7697C">
        <w:trPr>
          <w:cantSplit/>
          <w:trHeight w:val="368"/>
        </w:trPr>
        <w:tc>
          <w:tcPr>
            <w:tcW w:w="4112" w:type="dxa"/>
            <w:tcBorders>
              <w:right w:val="single" w:sz="4" w:space="0" w:color="auto"/>
            </w:tcBorders>
            <w:shd w:val="clear" w:color="auto" w:fill="auto"/>
          </w:tcPr>
          <w:p w14:paraId="18F5DCA3" w14:textId="77777777" w:rsidR="00035D51" w:rsidRPr="00035D51" w:rsidRDefault="00035D51" w:rsidP="00A7697C">
            <w:pPr>
              <w:pStyle w:val="Heading2"/>
              <w:tabs>
                <w:tab w:val="right" w:leader="dot" w:pos="8080"/>
              </w:tabs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5D51">
              <w:rPr>
                <w:rFonts w:ascii="Arial" w:hAnsi="Arial" w:cs="Arial"/>
                <w:sz w:val="24"/>
                <w:szCs w:val="24"/>
              </w:rPr>
              <w:t xml:space="preserve">Identify </w:t>
            </w:r>
          </w:p>
        </w:tc>
        <w:tc>
          <w:tcPr>
            <w:tcW w:w="4388" w:type="dxa"/>
            <w:tcBorders>
              <w:left w:val="single" w:sz="4" w:space="0" w:color="auto"/>
            </w:tcBorders>
            <w:shd w:val="clear" w:color="auto" w:fill="auto"/>
          </w:tcPr>
          <w:p w14:paraId="2B1E2831" w14:textId="77777777" w:rsidR="00035D51" w:rsidRPr="00035D51" w:rsidRDefault="00035D51" w:rsidP="00A7697C">
            <w:pPr>
              <w:pStyle w:val="Heading2"/>
              <w:tabs>
                <w:tab w:val="right" w:leader="dot" w:pos="8080"/>
              </w:tabs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5D51">
              <w:rPr>
                <w:rFonts w:ascii="Arial" w:hAnsi="Arial" w:cs="Arial"/>
                <w:sz w:val="24"/>
                <w:szCs w:val="24"/>
              </w:rPr>
              <w:t>Describe</w:t>
            </w:r>
          </w:p>
        </w:tc>
        <w:tc>
          <w:tcPr>
            <w:tcW w:w="1701" w:type="dxa"/>
            <w:tcBorders>
              <w:left w:val="nil"/>
            </w:tcBorders>
          </w:tcPr>
          <w:p w14:paraId="3EF8A483" w14:textId="77777777" w:rsidR="00035D51" w:rsidRPr="00035D51" w:rsidRDefault="00035D51" w:rsidP="00A7697C">
            <w:pPr>
              <w:pStyle w:val="Heading2"/>
              <w:tabs>
                <w:tab w:val="right" w:leader="dot" w:pos="8080"/>
              </w:tabs>
              <w:spacing w:before="0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5D51">
              <w:rPr>
                <w:rFonts w:ascii="Arial" w:hAnsi="Arial" w:cs="Arial"/>
                <w:sz w:val="24"/>
                <w:szCs w:val="24"/>
              </w:rPr>
              <w:t>Essential/</w:t>
            </w:r>
          </w:p>
          <w:p w14:paraId="63CBFEB8" w14:textId="77777777" w:rsidR="00035D51" w:rsidRPr="00035D51" w:rsidRDefault="00035D51" w:rsidP="00A7697C">
            <w:pPr>
              <w:pStyle w:val="Heading2"/>
              <w:tabs>
                <w:tab w:val="right" w:leader="dot" w:pos="8080"/>
              </w:tabs>
              <w:spacing w:before="0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035D51">
              <w:rPr>
                <w:rFonts w:ascii="Arial" w:hAnsi="Arial" w:cs="Arial"/>
                <w:sz w:val="24"/>
                <w:szCs w:val="24"/>
              </w:rPr>
              <w:t>Desirable</w:t>
            </w:r>
          </w:p>
        </w:tc>
      </w:tr>
      <w:tr w:rsidR="00035D51" w:rsidRPr="00035D51" w14:paraId="764D9D92" w14:textId="77777777" w:rsidTr="0033042B">
        <w:tc>
          <w:tcPr>
            <w:tcW w:w="4112" w:type="dxa"/>
            <w:shd w:val="clear" w:color="auto" w:fill="auto"/>
          </w:tcPr>
          <w:p w14:paraId="722CA29F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b/>
                <w:szCs w:val="24"/>
              </w:rPr>
              <w:t>Knowledge</w:t>
            </w:r>
          </w:p>
        </w:tc>
        <w:tc>
          <w:tcPr>
            <w:tcW w:w="4388" w:type="dxa"/>
            <w:shd w:val="clear" w:color="auto" w:fill="auto"/>
          </w:tcPr>
          <w:p w14:paraId="35679B88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2C68E4A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465ABC51" w14:textId="77777777" w:rsidTr="0033042B">
        <w:tc>
          <w:tcPr>
            <w:tcW w:w="4112" w:type="dxa"/>
            <w:shd w:val="clear" w:color="auto" w:fill="auto"/>
          </w:tcPr>
          <w:p w14:paraId="1AA2F170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Demonstrable experience of working in a Business Support environment</w:t>
            </w:r>
          </w:p>
        </w:tc>
        <w:tc>
          <w:tcPr>
            <w:tcW w:w="4388" w:type="dxa"/>
            <w:shd w:val="clear" w:color="auto" w:fill="auto"/>
          </w:tcPr>
          <w:p w14:paraId="13D17DBF" w14:textId="77777777" w:rsid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  <w:p w14:paraId="1B0931F4" w14:textId="77777777" w:rsidR="0033042B" w:rsidRDefault="0033042B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  <w:p w14:paraId="781511DA" w14:textId="77777777" w:rsidR="0033042B" w:rsidRPr="00035D51" w:rsidRDefault="0033042B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B5AD2ED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41DABF2D" w14:textId="77777777" w:rsidTr="0033042B">
        <w:tc>
          <w:tcPr>
            <w:tcW w:w="4112" w:type="dxa"/>
            <w:shd w:val="clear" w:color="auto" w:fill="auto"/>
          </w:tcPr>
          <w:p w14:paraId="21F750AF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Some knowledge and understanding of any relevant legislation appropriate to key area of service expertise</w:t>
            </w:r>
          </w:p>
          <w:p w14:paraId="27DF1A93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350B3A71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Knowledge and understanding of GDPR and Data Protection</w:t>
            </w:r>
          </w:p>
          <w:p w14:paraId="0ACDCE01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  <w:p w14:paraId="1464C4BF" w14:textId="77777777" w:rsidR="00035D51" w:rsidRPr="00035D51" w:rsidRDefault="00035D51" w:rsidP="0033042B">
            <w:pPr>
              <w:tabs>
                <w:tab w:val="left" w:pos="1108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14:paraId="78DC98B1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1D983C5F" w14:textId="77777777" w:rsidTr="0033042B">
        <w:tc>
          <w:tcPr>
            <w:tcW w:w="4112" w:type="dxa"/>
            <w:shd w:val="clear" w:color="auto" w:fill="auto"/>
          </w:tcPr>
          <w:p w14:paraId="7FE50B5E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Understanding of customer care principles</w:t>
            </w:r>
          </w:p>
        </w:tc>
        <w:tc>
          <w:tcPr>
            <w:tcW w:w="4388" w:type="dxa"/>
            <w:shd w:val="clear" w:color="auto" w:fill="auto"/>
          </w:tcPr>
          <w:p w14:paraId="10F2162E" w14:textId="77777777" w:rsidR="00035D51" w:rsidRPr="00035D51" w:rsidRDefault="00035D51" w:rsidP="0033042B">
            <w:pPr>
              <w:pStyle w:val="Default"/>
            </w:pPr>
            <w:r w:rsidRPr="00035D51">
              <w:t>Demonstrable track record of dealing with the public in a positive and sensitive way</w:t>
            </w:r>
          </w:p>
          <w:p w14:paraId="32498E18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ADD0F14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1B2FBE24" w14:textId="77777777" w:rsidTr="0033042B">
        <w:tc>
          <w:tcPr>
            <w:tcW w:w="4112" w:type="dxa"/>
            <w:shd w:val="clear" w:color="auto" w:fill="auto"/>
          </w:tcPr>
          <w:p w14:paraId="7450D4A3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Knowledge of effective communication principles</w:t>
            </w:r>
          </w:p>
          <w:p w14:paraId="5BFA6008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2F43059F" w14:textId="77777777" w:rsidR="00035D51" w:rsidRPr="00035D51" w:rsidRDefault="00035D51" w:rsidP="0033042B">
            <w:pPr>
              <w:pStyle w:val="Default"/>
            </w:pPr>
            <w:r w:rsidRPr="00035D51">
              <w:t>Communication methods to a wide range of audiences</w:t>
            </w:r>
          </w:p>
          <w:p w14:paraId="393B8220" w14:textId="77777777" w:rsidR="00035D51" w:rsidRPr="00035D51" w:rsidRDefault="00035D51" w:rsidP="0033042B">
            <w:pPr>
              <w:tabs>
                <w:tab w:val="left" w:pos="1191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14:paraId="3AFBC58A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67D616A6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36CF2037" w14:textId="77777777" w:rsidTr="0033042B">
        <w:tc>
          <w:tcPr>
            <w:tcW w:w="4112" w:type="dxa"/>
            <w:shd w:val="clear" w:color="auto" w:fill="auto"/>
          </w:tcPr>
          <w:p w14:paraId="119E2AC5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 xml:space="preserve">Knowledge of Cambridgeshire County Council policies and procedures </w:t>
            </w:r>
          </w:p>
          <w:p w14:paraId="7BDB8A2D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3050CC8C" w14:textId="77777777" w:rsidR="00035D51" w:rsidRPr="00035D51" w:rsidRDefault="00035D51" w:rsidP="0033042B">
            <w:pPr>
              <w:pStyle w:val="Default"/>
            </w:pPr>
          </w:p>
        </w:tc>
        <w:tc>
          <w:tcPr>
            <w:tcW w:w="1701" w:type="dxa"/>
            <w:shd w:val="clear" w:color="auto" w:fill="auto"/>
          </w:tcPr>
          <w:p w14:paraId="26C3D56D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41DF83C6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5804C181" w14:textId="77777777" w:rsidTr="0033042B">
        <w:tc>
          <w:tcPr>
            <w:tcW w:w="4112" w:type="dxa"/>
            <w:shd w:val="clear" w:color="auto" w:fill="auto"/>
          </w:tcPr>
          <w:p w14:paraId="4313BD4A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b/>
                <w:szCs w:val="24"/>
              </w:rPr>
              <w:t>Skills</w:t>
            </w:r>
          </w:p>
        </w:tc>
        <w:tc>
          <w:tcPr>
            <w:tcW w:w="4388" w:type="dxa"/>
            <w:shd w:val="clear" w:color="auto" w:fill="auto"/>
          </w:tcPr>
          <w:p w14:paraId="67519B85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0C81CC6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090A16BD" w14:textId="77777777" w:rsidTr="0033042B">
        <w:tc>
          <w:tcPr>
            <w:tcW w:w="4112" w:type="dxa"/>
            <w:shd w:val="clear" w:color="auto" w:fill="auto"/>
          </w:tcPr>
          <w:p w14:paraId="49804914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IT skills</w:t>
            </w:r>
          </w:p>
        </w:tc>
        <w:tc>
          <w:tcPr>
            <w:tcW w:w="4388" w:type="dxa"/>
            <w:shd w:val="clear" w:color="auto" w:fill="auto"/>
          </w:tcPr>
          <w:p w14:paraId="2F1F6708" w14:textId="5EECDAC6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 xml:space="preserve">IT skills, sufficient for accurate data inputting, effective record management, </w:t>
            </w:r>
            <w:r w:rsidRPr="00035D51">
              <w:rPr>
                <w:szCs w:val="24"/>
              </w:rPr>
              <w:lastRenderedPageBreak/>
              <w:t xml:space="preserve">producing letters and other documents, and providing statistical information </w:t>
            </w:r>
          </w:p>
        </w:tc>
        <w:tc>
          <w:tcPr>
            <w:tcW w:w="1701" w:type="dxa"/>
            <w:shd w:val="clear" w:color="auto" w:fill="auto"/>
          </w:tcPr>
          <w:p w14:paraId="62C05F04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lastRenderedPageBreak/>
              <w:t>Essential</w:t>
            </w:r>
          </w:p>
        </w:tc>
      </w:tr>
      <w:tr w:rsidR="00035D51" w:rsidRPr="00035D51" w14:paraId="736536ED" w14:textId="77777777" w:rsidTr="0033042B">
        <w:tc>
          <w:tcPr>
            <w:tcW w:w="4112" w:type="dxa"/>
            <w:shd w:val="clear" w:color="auto" w:fill="auto"/>
          </w:tcPr>
          <w:p w14:paraId="631714EB" w14:textId="77777777" w:rsidR="00035D51" w:rsidRPr="00035D51" w:rsidRDefault="00035D51" w:rsidP="0033042B">
            <w:pPr>
              <w:pStyle w:val="Default"/>
            </w:pPr>
            <w:r w:rsidRPr="00035D51">
              <w:t xml:space="preserve">Good interpersonal, listening and communication skills </w:t>
            </w:r>
          </w:p>
          <w:p w14:paraId="078A676C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61EE957A" w14:textId="77777777" w:rsid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Evidence of ability to provide a sensitive and personalised service to clients and to maintain good working relationships with other teams and partners</w:t>
            </w:r>
          </w:p>
          <w:p w14:paraId="63AE4ADC" w14:textId="77777777" w:rsidR="0033042B" w:rsidRPr="00035D51" w:rsidRDefault="0033042B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07AD5B4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347CACBD" w14:textId="77777777" w:rsidTr="0033042B">
        <w:tc>
          <w:tcPr>
            <w:tcW w:w="4112" w:type="dxa"/>
            <w:shd w:val="clear" w:color="auto" w:fill="auto"/>
          </w:tcPr>
          <w:p w14:paraId="0CF90874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Good organisational and administrative skills</w:t>
            </w:r>
          </w:p>
          <w:p w14:paraId="48C60269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561B3D07" w14:textId="77777777" w:rsidR="00035D51" w:rsidRDefault="00035D51" w:rsidP="0033042B">
            <w:pPr>
              <w:pStyle w:val="Default"/>
            </w:pPr>
            <w:r w:rsidRPr="00035D51">
              <w:t>Able to plan and organise in the most effective way, managing own priorities and leading others</w:t>
            </w:r>
          </w:p>
          <w:p w14:paraId="6F575FCA" w14:textId="77777777" w:rsidR="0033042B" w:rsidRPr="00035D51" w:rsidRDefault="0033042B" w:rsidP="0033042B">
            <w:pPr>
              <w:pStyle w:val="Default"/>
            </w:pPr>
          </w:p>
        </w:tc>
        <w:tc>
          <w:tcPr>
            <w:tcW w:w="1701" w:type="dxa"/>
            <w:shd w:val="clear" w:color="auto" w:fill="auto"/>
          </w:tcPr>
          <w:p w14:paraId="0602CCEF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6E1A4AC2" w14:textId="77777777" w:rsidTr="0033042B">
        <w:tc>
          <w:tcPr>
            <w:tcW w:w="4112" w:type="dxa"/>
            <w:shd w:val="clear" w:color="auto" w:fill="auto"/>
          </w:tcPr>
          <w:p w14:paraId="2DFBA62E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Ensures targets and deadlines are met</w:t>
            </w:r>
          </w:p>
          <w:p w14:paraId="2A22EC2F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18CB86C4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Prioritises to meet deadlines whilst maintaining good standards</w:t>
            </w:r>
          </w:p>
        </w:tc>
        <w:tc>
          <w:tcPr>
            <w:tcW w:w="1701" w:type="dxa"/>
            <w:shd w:val="clear" w:color="auto" w:fill="auto"/>
          </w:tcPr>
          <w:p w14:paraId="52FDCFD0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5AACA0F0" w14:textId="77777777" w:rsidTr="0033042B">
        <w:tc>
          <w:tcPr>
            <w:tcW w:w="4112" w:type="dxa"/>
            <w:shd w:val="clear" w:color="auto" w:fill="auto"/>
          </w:tcPr>
          <w:p w14:paraId="01B2D969" w14:textId="77777777" w:rsidR="00035D51" w:rsidRPr="00035D51" w:rsidRDefault="00035D51" w:rsidP="0033042B">
            <w:pPr>
              <w:tabs>
                <w:tab w:val="left" w:pos="997"/>
              </w:tabs>
              <w:spacing w:after="0"/>
              <w:rPr>
                <w:szCs w:val="24"/>
              </w:rPr>
            </w:pPr>
            <w:r w:rsidRPr="00035D51">
              <w:rPr>
                <w:rFonts w:eastAsia="Arial"/>
                <w:szCs w:val="24"/>
              </w:rPr>
              <w:t>Numeracy</w:t>
            </w:r>
          </w:p>
        </w:tc>
        <w:tc>
          <w:tcPr>
            <w:tcW w:w="4388" w:type="dxa"/>
            <w:shd w:val="clear" w:color="auto" w:fill="auto"/>
          </w:tcPr>
          <w:p w14:paraId="454B3808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Able to work accurately with financial and numerical information</w:t>
            </w:r>
          </w:p>
          <w:p w14:paraId="71B16F29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ind w:firstLine="72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F026A16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3D79B5CE" w14:textId="77777777" w:rsidTr="0033042B">
        <w:tc>
          <w:tcPr>
            <w:tcW w:w="4112" w:type="dxa"/>
            <w:shd w:val="clear" w:color="auto" w:fill="auto"/>
          </w:tcPr>
          <w:p w14:paraId="2BA6F3F3" w14:textId="77777777" w:rsidR="00035D51" w:rsidRPr="00035D51" w:rsidRDefault="00035D51" w:rsidP="0033042B">
            <w:pPr>
              <w:tabs>
                <w:tab w:val="left" w:pos="997"/>
              </w:tabs>
              <w:spacing w:after="0"/>
              <w:rPr>
                <w:rFonts w:eastAsia="Arial"/>
                <w:szCs w:val="24"/>
              </w:rPr>
            </w:pPr>
            <w:r w:rsidRPr="00035D51">
              <w:rPr>
                <w:rFonts w:eastAsia="Arial"/>
                <w:szCs w:val="24"/>
              </w:rPr>
              <w:t>Resilience</w:t>
            </w:r>
          </w:p>
        </w:tc>
        <w:tc>
          <w:tcPr>
            <w:tcW w:w="4388" w:type="dxa"/>
            <w:shd w:val="clear" w:color="auto" w:fill="auto"/>
          </w:tcPr>
          <w:p w14:paraId="3EE9862C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Ability to work in a challenging and demanding environment</w:t>
            </w:r>
          </w:p>
          <w:p w14:paraId="1FCD181C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A22A0A6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7018D929" w14:textId="77777777" w:rsidTr="0033042B">
        <w:tc>
          <w:tcPr>
            <w:tcW w:w="4112" w:type="dxa"/>
            <w:shd w:val="clear" w:color="auto" w:fill="auto"/>
          </w:tcPr>
          <w:p w14:paraId="01406DD7" w14:textId="77777777" w:rsidR="00035D51" w:rsidRPr="00035D51" w:rsidRDefault="00035D51" w:rsidP="0033042B">
            <w:pPr>
              <w:pStyle w:val="Default"/>
            </w:pPr>
            <w:r w:rsidRPr="00035D51">
              <w:t>Positive approach to change</w:t>
            </w:r>
          </w:p>
          <w:p w14:paraId="1FC287F5" w14:textId="77777777" w:rsidR="00035D51" w:rsidRPr="00035D51" w:rsidRDefault="00035D51" w:rsidP="0033042B">
            <w:pPr>
              <w:tabs>
                <w:tab w:val="left" w:pos="997"/>
              </w:tabs>
              <w:spacing w:after="0"/>
              <w:rPr>
                <w:rFonts w:eastAsia="Arial"/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04E673FC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 xml:space="preserve">Able to approach change positively </w:t>
            </w:r>
          </w:p>
          <w:p w14:paraId="17FC4F72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5808FC9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523F87E0" w14:textId="77777777" w:rsidTr="0033042B">
        <w:tc>
          <w:tcPr>
            <w:tcW w:w="4112" w:type="dxa"/>
            <w:shd w:val="clear" w:color="auto" w:fill="auto"/>
          </w:tcPr>
          <w:p w14:paraId="044FF8D4" w14:textId="77777777" w:rsidR="00035D51" w:rsidRPr="00035D51" w:rsidRDefault="00035D51" w:rsidP="0033042B">
            <w:pPr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 xml:space="preserve">Interpret and explain complex issues </w:t>
            </w:r>
          </w:p>
          <w:p w14:paraId="0B09851B" w14:textId="77777777" w:rsidR="00035D51" w:rsidRPr="00035D51" w:rsidRDefault="00035D51" w:rsidP="0033042B">
            <w:pPr>
              <w:tabs>
                <w:tab w:val="left" w:pos="997"/>
              </w:tabs>
              <w:spacing w:after="0"/>
              <w:rPr>
                <w:rFonts w:eastAsia="Arial"/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0744171B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Able to communicate clearly and concisely to a variety of audiences, internally and externally by a variety of methods</w:t>
            </w:r>
          </w:p>
          <w:p w14:paraId="5A37266C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0C9DF3E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2B86177B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3CA1A714" w14:textId="77777777" w:rsidTr="0033042B">
        <w:tc>
          <w:tcPr>
            <w:tcW w:w="4112" w:type="dxa"/>
            <w:shd w:val="clear" w:color="auto" w:fill="auto"/>
          </w:tcPr>
          <w:p w14:paraId="6A4C6D12" w14:textId="77777777" w:rsidR="00035D51" w:rsidRPr="00035D51" w:rsidRDefault="00035D51" w:rsidP="0033042B">
            <w:pPr>
              <w:tabs>
                <w:tab w:val="left" w:pos="997"/>
              </w:tabs>
              <w:spacing w:after="0"/>
              <w:rPr>
                <w:rFonts w:eastAsia="Arial"/>
                <w:szCs w:val="24"/>
              </w:rPr>
            </w:pPr>
            <w:r w:rsidRPr="00035D51">
              <w:rPr>
                <w:szCs w:val="24"/>
              </w:rPr>
              <w:t>Decision making</w:t>
            </w:r>
          </w:p>
        </w:tc>
        <w:tc>
          <w:tcPr>
            <w:tcW w:w="4388" w:type="dxa"/>
            <w:shd w:val="clear" w:color="auto" w:fill="auto"/>
          </w:tcPr>
          <w:p w14:paraId="11013D6F" w14:textId="77777777" w:rsidR="00035D51" w:rsidRPr="00035D51" w:rsidRDefault="00035D51" w:rsidP="0033042B">
            <w:pPr>
              <w:pStyle w:val="Default"/>
            </w:pPr>
            <w:r w:rsidRPr="00035D51">
              <w:t xml:space="preserve">Ability to make decisions and provide advice to managers regarding decisions required </w:t>
            </w:r>
          </w:p>
          <w:p w14:paraId="779E8265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6FD49F1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0E0A4FBC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32B66742" w14:textId="77777777" w:rsidTr="0033042B">
        <w:tc>
          <w:tcPr>
            <w:tcW w:w="4112" w:type="dxa"/>
            <w:shd w:val="clear" w:color="auto" w:fill="auto"/>
          </w:tcPr>
          <w:p w14:paraId="2093848E" w14:textId="77777777" w:rsidR="00035D51" w:rsidRPr="00035D51" w:rsidRDefault="00035D51" w:rsidP="0033042B">
            <w:pPr>
              <w:spacing w:after="0"/>
              <w:ind w:right="206"/>
              <w:rPr>
                <w:szCs w:val="24"/>
              </w:rPr>
            </w:pPr>
            <w:r w:rsidRPr="00035D51">
              <w:rPr>
                <w:szCs w:val="24"/>
              </w:rPr>
              <w:t>Committed to ongoing personal and role development</w:t>
            </w:r>
          </w:p>
          <w:p w14:paraId="565110B4" w14:textId="77777777" w:rsidR="00035D51" w:rsidRPr="00035D51" w:rsidRDefault="00035D51" w:rsidP="0033042B">
            <w:pPr>
              <w:tabs>
                <w:tab w:val="left" w:pos="997"/>
              </w:tabs>
              <w:spacing w:after="0"/>
              <w:rPr>
                <w:rFonts w:eastAsia="Arial"/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7EFAB06A" w14:textId="77777777" w:rsidR="00035D51" w:rsidRPr="00035D51" w:rsidRDefault="00035D51" w:rsidP="0033042B">
            <w:pPr>
              <w:tabs>
                <w:tab w:val="right" w:pos="8080"/>
              </w:tabs>
              <w:spacing w:after="0"/>
              <w:rPr>
                <w:szCs w:val="24"/>
              </w:rPr>
            </w:pPr>
            <w:r w:rsidRPr="00035D51">
              <w:rPr>
                <w:rFonts w:eastAsia="Arial"/>
                <w:szCs w:val="24"/>
              </w:rPr>
              <w:t>Can evidence personal development</w:t>
            </w:r>
          </w:p>
        </w:tc>
        <w:tc>
          <w:tcPr>
            <w:tcW w:w="1701" w:type="dxa"/>
            <w:shd w:val="clear" w:color="auto" w:fill="auto"/>
          </w:tcPr>
          <w:p w14:paraId="724EC957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538F121B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5F9305E4" w14:textId="77777777" w:rsidTr="0033042B">
        <w:tc>
          <w:tcPr>
            <w:tcW w:w="4112" w:type="dxa"/>
            <w:shd w:val="clear" w:color="auto" w:fill="auto"/>
          </w:tcPr>
          <w:p w14:paraId="1AA41377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b/>
                <w:szCs w:val="24"/>
              </w:rPr>
              <w:t>Experience</w:t>
            </w:r>
          </w:p>
        </w:tc>
        <w:tc>
          <w:tcPr>
            <w:tcW w:w="4388" w:type="dxa"/>
            <w:shd w:val="clear" w:color="auto" w:fill="auto"/>
          </w:tcPr>
          <w:p w14:paraId="238B7075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7660322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</w:tr>
      <w:tr w:rsidR="00035D51" w:rsidRPr="00035D51" w14:paraId="238AB73D" w14:textId="77777777" w:rsidTr="0033042B">
        <w:tc>
          <w:tcPr>
            <w:tcW w:w="4112" w:type="dxa"/>
            <w:shd w:val="clear" w:color="auto" w:fill="auto"/>
          </w:tcPr>
          <w:p w14:paraId="2655F42A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Administrative experience</w:t>
            </w:r>
          </w:p>
        </w:tc>
        <w:tc>
          <w:tcPr>
            <w:tcW w:w="4388" w:type="dxa"/>
            <w:shd w:val="clear" w:color="auto" w:fill="auto"/>
          </w:tcPr>
          <w:p w14:paraId="4A84BE28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Office administrative experience</w:t>
            </w:r>
          </w:p>
          <w:p w14:paraId="617FE8A2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Experience of working in an environment where attention to detail is very important</w:t>
            </w:r>
          </w:p>
          <w:p w14:paraId="030C8278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1F5F37D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557474EA" w14:textId="77777777" w:rsidTr="0033042B">
        <w:tc>
          <w:tcPr>
            <w:tcW w:w="4112" w:type="dxa"/>
            <w:shd w:val="clear" w:color="auto" w:fill="auto"/>
          </w:tcPr>
          <w:p w14:paraId="3BDA1BB4" w14:textId="77777777" w:rsid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Experience of using spreadsheets, databases, word processors, and a range of computer applications</w:t>
            </w:r>
          </w:p>
          <w:p w14:paraId="1BA46BD0" w14:textId="77777777" w:rsidR="0033042B" w:rsidRPr="00035D51" w:rsidRDefault="0033042B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0DC8DD70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DE3C11D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4503F7AE" w14:textId="77777777" w:rsidTr="0033042B">
        <w:tc>
          <w:tcPr>
            <w:tcW w:w="4112" w:type="dxa"/>
            <w:shd w:val="clear" w:color="auto" w:fill="auto"/>
          </w:tcPr>
          <w:p w14:paraId="6FB606C1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Record keeping</w:t>
            </w:r>
          </w:p>
        </w:tc>
        <w:tc>
          <w:tcPr>
            <w:tcW w:w="4388" w:type="dxa"/>
            <w:shd w:val="clear" w:color="auto" w:fill="auto"/>
          </w:tcPr>
          <w:p w14:paraId="08A09F0B" w14:textId="77777777" w:rsid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Ability to maintain accurate data</w:t>
            </w:r>
          </w:p>
          <w:p w14:paraId="352DFA79" w14:textId="77777777" w:rsidR="0033042B" w:rsidRPr="00035D51" w:rsidRDefault="0033042B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FEEBE36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rFonts w:eastAsia="Calibri"/>
                <w:color w:val="000000" w:themeColor="text1"/>
                <w:szCs w:val="24"/>
              </w:rPr>
            </w:pPr>
            <w:r w:rsidRPr="00035D51">
              <w:rPr>
                <w:szCs w:val="24"/>
              </w:rPr>
              <w:t>Essential</w:t>
            </w:r>
          </w:p>
        </w:tc>
      </w:tr>
      <w:tr w:rsidR="00035D51" w:rsidRPr="00035D51" w14:paraId="5F4C8322" w14:textId="77777777" w:rsidTr="0033042B">
        <w:tc>
          <w:tcPr>
            <w:tcW w:w="4112" w:type="dxa"/>
            <w:shd w:val="clear" w:color="auto" w:fill="auto"/>
          </w:tcPr>
          <w:p w14:paraId="4441B4CA" w14:textId="77777777" w:rsidR="00035D51" w:rsidRPr="00035D51" w:rsidRDefault="00035D51" w:rsidP="0033042B">
            <w:pPr>
              <w:pStyle w:val="Default"/>
            </w:pPr>
            <w:r w:rsidRPr="00035D51">
              <w:t xml:space="preserve">Experience of stakeholder working </w:t>
            </w:r>
          </w:p>
          <w:p w14:paraId="27C17669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0E24D2F5" w14:textId="77777777" w:rsid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Experience in working across services and/or with external services</w:t>
            </w:r>
          </w:p>
          <w:p w14:paraId="43E8697E" w14:textId="77777777" w:rsidR="0033042B" w:rsidRPr="00035D51" w:rsidRDefault="0033042B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623EE53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6B7AC10A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rFonts w:eastAsia="Calibri"/>
                <w:color w:val="000000" w:themeColor="text1"/>
                <w:szCs w:val="24"/>
              </w:rPr>
            </w:pPr>
          </w:p>
        </w:tc>
      </w:tr>
      <w:tr w:rsidR="00035D51" w:rsidRPr="00035D51" w14:paraId="48E6AA36" w14:textId="77777777" w:rsidTr="0033042B">
        <w:tc>
          <w:tcPr>
            <w:tcW w:w="4112" w:type="dxa"/>
            <w:shd w:val="clear" w:color="auto" w:fill="auto"/>
          </w:tcPr>
          <w:p w14:paraId="154F9BC7" w14:textId="77777777" w:rsidR="00035D51" w:rsidRP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Experience of working with financial systems and records</w:t>
            </w:r>
          </w:p>
        </w:tc>
        <w:tc>
          <w:tcPr>
            <w:tcW w:w="4388" w:type="dxa"/>
            <w:shd w:val="clear" w:color="auto" w:fill="auto"/>
          </w:tcPr>
          <w:p w14:paraId="4C6805D6" w14:textId="77777777" w:rsidR="00035D51" w:rsidRDefault="00035D51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  <w:r w:rsidRPr="00035D51">
              <w:rPr>
                <w:szCs w:val="24"/>
              </w:rPr>
              <w:t>Experience of working with finance systems and keeping accurate financial records</w:t>
            </w:r>
          </w:p>
          <w:p w14:paraId="2A17CE67" w14:textId="77777777" w:rsidR="0033042B" w:rsidRPr="00035D51" w:rsidRDefault="0033042B" w:rsidP="0033042B">
            <w:pPr>
              <w:autoSpaceDE w:val="0"/>
              <w:autoSpaceDN w:val="0"/>
              <w:adjustRightInd w:val="0"/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56063A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7539E3D7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rFonts w:eastAsia="Calibri"/>
                <w:color w:val="000000" w:themeColor="text1"/>
                <w:szCs w:val="24"/>
              </w:rPr>
            </w:pPr>
          </w:p>
        </w:tc>
      </w:tr>
      <w:tr w:rsidR="00035D51" w:rsidRPr="00035D51" w14:paraId="45FEF941" w14:textId="77777777" w:rsidTr="0033042B">
        <w:tc>
          <w:tcPr>
            <w:tcW w:w="4112" w:type="dxa"/>
            <w:shd w:val="clear" w:color="auto" w:fill="auto"/>
          </w:tcPr>
          <w:p w14:paraId="541CC43D" w14:textId="77777777" w:rsidR="00035D51" w:rsidRPr="00035D51" w:rsidRDefault="00035D51" w:rsidP="0033042B">
            <w:pPr>
              <w:pStyle w:val="Default"/>
            </w:pPr>
            <w:r w:rsidRPr="00035D51">
              <w:t xml:space="preserve">Experience of working in the local authority sector </w:t>
            </w:r>
          </w:p>
          <w:p w14:paraId="6EA14434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4388" w:type="dxa"/>
            <w:shd w:val="clear" w:color="auto" w:fill="auto"/>
          </w:tcPr>
          <w:p w14:paraId="3BC27C3F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255262" w14:textId="77777777" w:rsidR="00035D51" w:rsidRPr="00035D51" w:rsidRDefault="00035D51" w:rsidP="0033042B">
            <w:pPr>
              <w:spacing w:after="0"/>
              <w:rPr>
                <w:bCs/>
                <w:szCs w:val="24"/>
              </w:rPr>
            </w:pPr>
            <w:r w:rsidRPr="00035D51">
              <w:rPr>
                <w:bCs/>
                <w:szCs w:val="24"/>
              </w:rPr>
              <w:t>Desirable</w:t>
            </w:r>
          </w:p>
          <w:p w14:paraId="45D636BE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rFonts w:eastAsia="Calibri"/>
                <w:color w:val="000000" w:themeColor="text1"/>
                <w:szCs w:val="24"/>
              </w:rPr>
            </w:pPr>
          </w:p>
        </w:tc>
      </w:tr>
      <w:tr w:rsidR="00035D51" w:rsidRPr="00035D51" w14:paraId="00DE1775" w14:textId="77777777" w:rsidTr="0033042B">
        <w:tc>
          <w:tcPr>
            <w:tcW w:w="4112" w:type="dxa"/>
            <w:shd w:val="clear" w:color="auto" w:fill="auto"/>
          </w:tcPr>
          <w:p w14:paraId="61AD1179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szCs w:val="24"/>
              </w:rPr>
              <w:t>Equality, Diversity, and Inclusion (applies to all roles)</w:t>
            </w:r>
          </w:p>
        </w:tc>
        <w:tc>
          <w:tcPr>
            <w:tcW w:w="4388" w:type="dxa"/>
            <w:shd w:val="clear" w:color="auto" w:fill="auto"/>
          </w:tcPr>
          <w:p w14:paraId="279CC9DB" w14:textId="77777777" w:rsidR="00035D51" w:rsidRDefault="00035D51" w:rsidP="0033042B">
            <w:pPr>
              <w:tabs>
                <w:tab w:val="right" w:leader="dot" w:pos="8080"/>
              </w:tabs>
              <w:spacing w:after="0"/>
              <w:rPr>
                <w:rStyle w:val="normaltextrun"/>
                <w:color w:val="000000"/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Ability to demonstrate awareness and understanding of equality, diversity, and inclusion and how this applies to this role</w:t>
            </w:r>
          </w:p>
          <w:p w14:paraId="47842726" w14:textId="77777777" w:rsidR="0033042B" w:rsidRPr="00035D51" w:rsidRDefault="0033042B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3DEAEA1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Essential</w:t>
            </w:r>
            <w:r w:rsidRPr="00035D51">
              <w:rPr>
                <w:rStyle w:val="eop"/>
                <w:color w:val="000000"/>
                <w:szCs w:val="24"/>
              </w:rPr>
              <w:t> </w:t>
            </w:r>
          </w:p>
        </w:tc>
      </w:tr>
      <w:tr w:rsidR="00035D51" w:rsidRPr="00035D51" w14:paraId="38CC0CFC" w14:textId="77777777" w:rsidTr="0033042B">
        <w:tc>
          <w:tcPr>
            <w:tcW w:w="4112" w:type="dxa"/>
            <w:shd w:val="clear" w:color="auto" w:fill="auto"/>
          </w:tcPr>
          <w:p w14:paraId="6336831F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szCs w:val="24"/>
              </w:rPr>
              <w:t>Net Zero (applies to all roles)</w:t>
            </w:r>
          </w:p>
        </w:tc>
        <w:tc>
          <w:tcPr>
            <w:tcW w:w="4388" w:type="dxa"/>
            <w:shd w:val="clear" w:color="auto" w:fill="auto"/>
          </w:tcPr>
          <w:p w14:paraId="13660CCC" w14:textId="77777777" w:rsidR="00035D51" w:rsidRDefault="00035D51" w:rsidP="0033042B">
            <w:pPr>
              <w:tabs>
                <w:tab w:val="right" w:leader="dot" w:pos="8080"/>
              </w:tabs>
              <w:spacing w:after="0"/>
              <w:rPr>
                <w:rStyle w:val="eop"/>
                <w:color w:val="000000"/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Ability to contribute towards our commitment of becoming a net zero organisation</w:t>
            </w:r>
            <w:r w:rsidRPr="00035D51">
              <w:rPr>
                <w:rStyle w:val="eop"/>
                <w:color w:val="000000"/>
                <w:szCs w:val="24"/>
              </w:rPr>
              <w:t> </w:t>
            </w:r>
          </w:p>
          <w:p w14:paraId="3D512F21" w14:textId="77777777" w:rsidR="0033042B" w:rsidRPr="00035D51" w:rsidRDefault="0033042B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E89D562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Essential</w:t>
            </w:r>
            <w:r w:rsidRPr="00035D51">
              <w:rPr>
                <w:rStyle w:val="eop"/>
                <w:color w:val="000000"/>
                <w:szCs w:val="24"/>
              </w:rPr>
              <w:t> </w:t>
            </w:r>
          </w:p>
        </w:tc>
      </w:tr>
      <w:tr w:rsidR="00035D51" w:rsidRPr="00035D51" w14:paraId="18660110" w14:textId="77777777" w:rsidTr="0033042B">
        <w:tc>
          <w:tcPr>
            <w:tcW w:w="4112" w:type="dxa"/>
            <w:shd w:val="clear" w:color="auto" w:fill="auto"/>
          </w:tcPr>
          <w:p w14:paraId="071AE71B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szCs w:val="24"/>
              </w:rPr>
              <w:t>Safeguarding (applies to all roles working with children/vulnerable adults)</w:t>
            </w:r>
            <w:r w:rsidRPr="00035D51">
              <w:rPr>
                <w:rStyle w:val="eop"/>
                <w:szCs w:val="24"/>
              </w:rPr>
              <w:t> </w:t>
            </w:r>
          </w:p>
        </w:tc>
        <w:tc>
          <w:tcPr>
            <w:tcW w:w="4388" w:type="dxa"/>
            <w:shd w:val="clear" w:color="auto" w:fill="auto"/>
          </w:tcPr>
          <w:p w14:paraId="70255A58" w14:textId="77777777" w:rsidR="00035D51" w:rsidRDefault="00035D51" w:rsidP="0033042B">
            <w:pPr>
              <w:tabs>
                <w:tab w:val="right" w:leader="dot" w:pos="8080"/>
              </w:tabs>
              <w:spacing w:after="0"/>
              <w:rPr>
                <w:rStyle w:val="normaltextrun"/>
                <w:szCs w:val="24"/>
              </w:rPr>
            </w:pPr>
            <w:r w:rsidRPr="00035D51">
              <w:rPr>
                <w:rStyle w:val="normaltextrun"/>
                <w:szCs w:val="24"/>
              </w:rPr>
              <w:t>Demonstrate an understanding of the safe working practices that apply to this role.  Ability to work in a way that promotes the safety and well-being of children and young people/vulnerable adults</w:t>
            </w:r>
          </w:p>
          <w:p w14:paraId="2E20BC32" w14:textId="77777777" w:rsidR="0033042B" w:rsidRPr="00035D51" w:rsidRDefault="0033042B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8E08549" w14:textId="77777777" w:rsidR="00035D51" w:rsidRPr="00035D51" w:rsidRDefault="00035D51" w:rsidP="0033042B">
            <w:pPr>
              <w:tabs>
                <w:tab w:val="right" w:leader="dot" w:pos="8080"/>
              </w:tabs>
              <w:spacing w:after="0"/>
              <w:rPr>
                <w:szCs w:val="24"/>
              </w:rPr>
            </w:pPr>
            <w:r w:rsidRPr="00035D51">
              <w:rPr>
                <w:rStyle w:val="normaltextrun"/>
                <w:color w:val="000000"/>
                <w:szCs w:val="24"/>
              </w:rPr>
              <w:t>Essential </w:t>
            </w:r>
            <w:r w:rsidRPr="00035D51">
              <w:rPr>
                <w:rStyle w:val="eop"/>
                <w:color w:val="000000"/>
                <w:szCs w:val="24"/>
              </w:rPr>
              <w:t> </w:t>
            </w:r>
          </w:p>
        </w:tc>
      </w:tr>
    </w:tbl>
    <w:p w14:paraId="1C43777D" w14:textId="77777777" w:rsidR="00035D51" w:rsidRPr="00035D51" w:rsidRDefault="00035D51" w:rsidP="00035D51">
      <w:pPr>
        <w:tabs>
          <w:tab w:val="left" w:pos="-720"/>
        </w:tabs>
        <w:suppressAutoHyphens/>
        <w:spacing w:before="120" w:after="120"/>
        <w:ind w:left="-425"/>
        <w:rPr>
          <w:b/>
          <w:color w:val="003399"/>
          <w:szCs w:val="24"/>
        </w:rPr>
      </w:pPr>
      <w:r w:rsidRPr="00035D51">
        <w:rPr>
          <w:b/>
          <w:color w:val="003399"/>
          <w:szCs w:val="24"/>
        </w:rPr>
        <w:t>Disclosure level</w:t>
      </w: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177"/>
        <w:gridCol w:w="2918"/>
      </w:tblGrid>
      <w:tr w:rsidR="00035D51" w:rsidRPr="00035D51" w14:paraId="204D1D05" w14:textId="77777777" w:rsidTr="00A7697C">
        <w:tc>
          <w:tcPr>
            <w:tcW w:w="4140" w:type="dxa"/>
            <w:vMerge w:val="restart"/>
            <w:shd w:val="clear" w:color="auto" w:fill="auto"/>
          </w:tcPr>
          <w:p w14:paraId="634BC47C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What disclosure level is required for this post?</w:t>
            </w:r>
          </w:p>
        </w:tc>
        <w:tc>
          <w:tcPr>
            <w:tcW w:w="3177" w:type="dxa"/>
            <w:shd w:val="clear" w:color="auto" w:fill="auto"/>
          </w:tcPr>
          <w:p w14:paraId="6CBDAD39" w14:textId="23952C5E" w:rsidR="00035D51" w:rsidRPr="00035D51" w:rsidRDefault="00035D51" w:rsidP="00A7697C">
            <w:pPr>
              <w:spacing w:after="120"/>
              <w:rPr>
                <w:szCs w:val="24"/>
              </w:rPr>
            </w:pPr>
            <w:r w:rsidRPr="00035D51">
              <w:rPr>
                <w:szCs w:val="24"/>
              </w:rPr>
              <w:t xml:space="preserve">None </w:t>
            </w:r>
            <w:r w:rsidR="007B26A7" w:rsidRPr="00E96050">
              <w:rPr>
                <w:rFonts w:ascii="Wingdings" w:eastAsia="Wingdings" w:hAnsi="Wingdings" w:cs="Wingdings"/>
                <w:sz w:val="22"/>
                <w:szCs w:val="22"/>
              </w:rPr>
              <w:t>ü</w:t>
            </w:r>
          </w:p>
        </w:tc>
        <w:tc>
          <w:tcPr>
            <w:tcW w:w="2918" w:type="dxa"/>
            <w:shd w:val="clear" w:color="auto" w:fill="auto"/>
          </w:tcPr>
          <w:p w14:paraId="43AB5E4A" w14:textId="77777777" w:rsidR="00035D51" w:rsidRPr="00035D51" w:rsidRDefault="00035D51" w:rsidP="00A7697C">
            <w:pPr>
              <w:spacing w:after="120"/>
              <w:rPr>
                <w:szCs w:val="24"/>
              </w:rPr>
            </w:pPr>
            <w:r w:rsidRPr="00035D51">
              <w:rPr>
                <w:szCs w:val="24"/>
              </w:rPr>
              <w:t>Standard</w:t>
            </w:r>
          </w:p>
        </w:tc>
      </w:tr>
      <w:tr w:rsidR="00035D51" w:rsidRPr="00035D51" w14:paraId="3BCEF5BB" w14:textId="77777777" w:rsidTr="00A7697C">
        <w:tc>
          <w:tcPr>
            <w:tcW w:w="4140" w:type="dxa"/>
            <w:vMerge/>
            <w:shd w:val="clear" w:color="auto" w:fill="auto"/>
          </w:tcPr>
          <w:p w14:paraId="495EFE04" w14:textId="77777777" w:rsidR="00035D51" w:rsidRPr="00035D51" w:rsidRDefault="00035D51" w:rsidP="00A7697C">
            <w:pPr>
              <w:rPr>
                <w:szCs w:val="24"/>
              </w:rPr>
            </w:pPr>
          </w:p>
        </w:tc>
        <w:tc>
          <w:tcPr>
            <w:tcW w:w="3177" w:type="dxa"/>
            <w:shd w:val="clear" w:color="auto" w:fill="auto"/>
          </w:tcPr>
          <w:p w14:paraId="5C43B7F1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Enhanced</w:t>
            </w:r>
          </w:p>
        </w:tc>
        <w:tc>
          <w:tcPr>
            <w:tcW w:w="2918" w:type="dxa"/>
            <w:shd w:val="clear" w:color="auto" w:fill="auto"/>
          </w:tcPr>
          <w:p w14:paraId="2CF4863F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Enhanced with barred list checks</w:t>
            </w:r>
          </w:p>
        </w:tc>
      </w:tr>
    </w:tbl>
    <w:p w14:paraId="0DB5CE6B" w14:textId="77777777" w:rsidR="00035D51" w:rsidRPr="00035D51" w:rsidRDefault="00035D51" w:rsidP="00035D51">
      <w:pPr>
        <w:tabs>
          <w:tab w:val="left" w:pos="-720"/>
        </w:tabs>
        <w:suppressAutoHyphens/>
        <w:spacing w:before="120" w:after="120"/>
        <w:ind w:left="-425"/>
        <w:rPr>
          <w:b/>
          <w:color w:val="003399"/>
          <w:szCs w:val="24"/>
        </w:rPr>
      </w:pPr>
      <w:r w:rsidRPr="00035D51">
        <w:rPr>
          <w:b/>
          <w:color w:val="003399"/>
          <w:szCs w:val="24"/>
        </w:rPr>
        <w:t>Work type</w:t>
      </w: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1088"/>
        <w:gridCol w:w="1089"/>
        <w:gridCol w:w="1088"/>
        <w:gridCol w:w="1089"/>
        <w:gridCol w:w="1089"/>
      </w:tblGrid>
      <w:tr w:rsidR="00035D51" w:rsidRPr="00035D51" w14:paraId="5D38397C" w14:textId="77777777" w:rsidTr="00A7697C">
        <w:tc>
          <w:tcPr>
            <w:tcW w:w="4792" w:type="dxa"/>
            <w:shd w:val="clear" w:color="auto" w:fill="auto"/>
          </w:tcPr>
          <w:p w14:paraId="12BC9D4A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What work type does this role fit into? (tick one box that reflects the main work type, the default work type is hybrid)</w:t>
            </w:r>
          </w:p>
        </w:tc>
        <w:tc>
          <w:tcPr>
            <w:tcW w:w="1088" w:type="dxa"/>
            <w:shd w:val="clear" w:color="auto" w:fill="auto"/>
          </w:tcPr>
          <w:p w14:paraId="68EADF1F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Fixed</w:t>
            </w:r>
            <w:r w:rsidRPr="00035D51">
              <w:rPr>
                <w:szCs w:val="24"/>
              </w:rPr>
              <w:tab/>
            </w:r>
          </w:p>
        </w:tc>
        <w:tc>
          <w:tcPr>
            <w:tcW w:w="1089" w:type="dxa"/>
            <w:shd w:val="clear" w:color="auto" w:fill="auto"/>
          </w:tcPr>
          <w:p w14:paraId="157E8DCB" w14:textId="232AFC8E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Hybrid</w:t>
            </w:r>
            <w:r w:rsidR="007B26A7">
              <w:rPr>
                <w:szCs w:val="24"/>
              </w:rPr>
              <w:t xml:space="preserve"> </w:t>
            </w:r>
            <w:r w:rsidR="007B26A7" w:rsidRPr="00E96050">
              <w:rPr>
                <w:rFonts w:ascii="Wingdings" w:eastAsia="Wingdings" w:hAnsi="Wingdings" w:cs="Wingdings"/>
                <w:sz w:val="22"/>
                <w:szCs w:val="22"/>
              </w:rPr>
              <w:t>ü</w:t>
            </w:r>
          </w:p>
        </w:tc>
        <w:tc>
          <w:tcPr>
            <w:tcW w:w="1088" w:type="dxa"/>
            <w:shd w:val="clear" w:color="auto" w:fill="auto"/>
          </w:tcPr>
          <w:p w14:paraId="33125CF2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Field</w:t>
            </w:r>
          </w:p>
        </w:tc>
        <w:tc>
          <w:tcPr>
            <w:tcW w:w="1089" w:type="dxa"/>
            <w:shd w:val="clear" w:color="auto" w:fill="auto"/>
          </w:tcPr>
          <w:p w14:paraId="62846C3B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Remote</w:t>
            </w:r>
          </w:p>
        </w:tc>
        <w:tc>
          <w:tcPr>
            <w:tcW w:w="1089" w:type="dxa"/>
            <w:shd w:val="clear" w:color="auto" w:fill="auto"/>
          </w:tcPr>
          <w:p w14:paraId="0D38F5BE" w14:textId="77777777" w:rsidR="00035D51" w:rsidRPr="00035D51" w:rsidRDefault="00035D51" w:rsidP="00A7697C">
            <w:pPr>
              <w:rPr>
                <w:szCs w:val="24"/>
              </w:rPr>
            </w:pPr>
            <w:r w:rsidRPr="00035D51">
              <w:rPr>
                <w:szCs w:val="24"/>
              </w:rPr>
              <w:t>Mobile</w:t>
            </w:r>
          </w:p>
        </w:tc>
      </w:tr>
    </w:tbl>
    <w:p w14:paraId="5102447B" w14:textId="77777777" w:rsidR="00035D51" w:rsidRPr="00035D51" w:rsidRDefault="00035D51" w:rsidP="00035D51">
      <w:pPr>
        <w:rPr>
          <w:szCs w:val="24"/>
        </w:rPr>
      </w:pPr>
    </w:p>
    <w:p w14:paraId="7E9CE38E" w14:textId="3DC309BA" w:rsidR="002D795F" w:rsidRPr="007B26A7" w:rsidRDefault="002D795F" w:rsidP="007B26A7">
      <w:pPr>
        <w:rPr>
          <w:rFonts w:eastAsia="Times New Roman"/>
          <w:szCs w:val="24"/>
          <w:lang w:eastAsia="en-GB"/>
        </w:rPr>
      </w:pPr>
    </w:p>
    <w:sectPr w:rsidR="002D795F" w:rsidRPr="007B26A7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F0FFA" w14:textId="77777777" w:rsidR="00EB231B" w:rsidRDefault="00EB231B" w:rsidP="00EF7C1F">
      <w:pPr>
        <w:spacing w:after="0" w:line="240" w:lineRule="auto"/>
      </w:pPr>
      <w:r>
        <w:separator/>
      </w:r>
    </w:p>
  </w:endnote>
  <w:endnote w:type="continuationSeparator" w:id="0">
    <w:p w14:paraId="2B2ADD16" w14:textId="77777777" w:rsidR="00EB231B" w:rsidRDefault="00EB231B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A3195" w14:textId="6CE19FB0" w:rsidR="00761B96" w:rsidRDefault="007B26A7" w:rsidP="00495910">
    <w:pPr>
      <w:pStyle w:val="Footer"/>
      <w:jc w:val="right"/>
      <w:rPr>
        <w:noProof/>
      </w:rPr>
    </w:pPr>
    <w:proofErr w:type="spellStart"/>
    <w:r>
      <w:rPr>
        <w:sz w:val="20"/>
      </w:rPr>
      <w:t>P&amp;EI_Version_</w:t>
    </w:r>
    <w:r w:rsidR="00FA5C92">
      <w:rPr>
        <w:sz w:val="20"/>
      </w:rPr>
      <w:t>May</w:t>
    </w:r>
    <w:proofErr w:type="spellEnd"/>
    <w:r w:rsidR="00FA5C92">
      <w:rPr>
        <w:sz w:val="20"/>
      </w:rPr>
      <w:t xml:space="preserve"> 2025</w:t>
    </w:r>
  </w:p>
  <w:p w14:paraId="399C66C0" w14:textId="1D355A69" w:rsidR="00514088" w:rsidRDefault="008057AB" w:rsidP="00495910">
    <w:pPr>
      <w:pStyle w:val="Footer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F6E42C" wp14:editId="579C5B07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33137" w14:textId="77777777" w:rsidR="00FA5C92" w:rsidRDefault="00FA5C92" w:rsidP="00FA5C92">
    <w:pPr>
      <w:pStyle w:val="Footer"/>
      <w:jc w:val="right"/>
      <w:rPr>
        <w:noProof/>
      </w:rPr>
    </w:pPr>
    <w:proofErr w:type="spellStart"/>
    <w:r>
      <w:rPr>
        <w:sz w:val="20"/>
      </w:rPr>
      <w:t>P&amp;EI_Version_May</w:t>
    </w:r>
    <w:proofErr w:type="spellEnd"/>
    <w:r>
      <w:rPr>
        <w:sz w:val="20"/>
      </w:rPr>
      <w:t xml:space="preserve"> 2025</w:t>
    </w:r>
  </w:p>
  <w:p w14:paraId="3358B7FE" w14:textId="248CD972" w:rsidR="008057AB" w:rsidRPr="00761B96" w:rsidRDefault="008057AB" w:rsidP="00495910">
    <w:pPr>
      <w:pStyle w:val="Footer"/>
      <w:rPr>
        <w:sz w:val="20"/>
      </w:rPr>
    </w:pPr>
    <w:r w:rsidRPr="00761B96">
      <w:rPr>
        <w:noProof/>
        <w:sz w:val="20"/>
      </w:rPr>
      <w:drawing>
        <wp:anchor distT="0" distB="0" distL="114300" distR="114300" simplePos="0" relativeHeight="251668480" behindDoc="1" locked="0" layoutInCell="1" allowOverlap="1" wp14:anchorId="390D1A1B" wp14:editId="46AF4A63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1B96"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C583DE" wp14:editId="2D60B590">
              <wp:simplePos x="0" y="0"/>
              <wp:positionH relativeFrom="column">
                <wp:posOffset>215967</wp:posOffset>
              </wp:positionH>
              <wp:positionV relativeFrom="paragraph">
                <wp:posOffset>116339</wp:posOffset>
              </wp:positionV>
              <wp:extent cx="6723380" cy="337185"/>
              <wp:effectExtent l="0" t="0" r="0" b="0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2338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20A19248" w:rsidR="008057AB" w:rsidRPr="009C2E51" w:rsidRDefault="008057AB" w:rsidP="008057AB">
                          <w:pPr>
                            <w:rPr>
                              <w:color w:val="FFFFFF"/>
                            </w:rPr>
                          </w:pPr>
                          <w:r w:rsidRPr="009C2E51">
                            <w:rPr>
                              <w:color w:val="FFFFFF"/>
                            </w:rPr>
                            <w:t xml:space="preserve">  </w:t>
                          </w:r>
                          <w:r>
                            <w:rPr>
                              <w:color w:val="FFFFFF"/>
                            </w:rPr>
                            <w:t xml:space="preserve">               </w:t>
                          </w:r>
                          <w:r w:rsidRPr="009C2E51">
                            <w:rPr>
                              <w:color w:val="FFFFFF"/>
                            </w:rPr>
                            <w:t xml:space="preserve">                         </w:t>
                          </w:r>
                          <w:r>
                            <w:rPr>
                              <w:color w:val="FFFFFF"/>
                            </w:rPr>
                            <w:t xml:space="preserve">     </w:t>
                          </w:r>
                          <w:r w:rsidR="00337A62">
                            <w:rPr>
                              <w:b/>
                              <w:bCs/>
                              <w:color w:val="FFFFFF"/>
                            </w:rPr>
                            <w:t xml:space="preserve">     </w:t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BA4DC8">
                            <w:rPr>
                              <w:b/>
                              <w:bCs/>
                              <w:color w:val="FFFFFF"/>
                            </w:rPr>
                            <w:tab/>
                          </w:r>
                          <w:r w:rsidR="00337A62">
                            <w:rPr>
                              <w:b/>
                              <w:bCs/>
                              <w:color w:val="FFFFFF"/>
                            </w:rPr>
                            <w:t xml:space="preserve">  </w:t>
                          </w:r>
                          <w:r w:rsidRPr="002510E4">
                            <w:rPr>
                              <w:b/>
                              <w:bCs/>
                              <w:color w:val="FFFFFF"/>
                            </w:rPr>
                            <w:t>cambridgeshire.gov.uk</w:t>
                          </w:r>
                          <w:r w:rsidRPr="009C2E51">
                            <w:rPr>
                              <w:color w:val="FFFFFF"/>
                            </w:rPr>
                            <w:t xml:space="preserve">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pt;margin-top:9.15pt;width:529.4pt;height:2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" filled="f" stroked="f">
              <v:path arrowok="t"/>
              <v:textbox>
                <w:txbxContent>
                  <w:p w14:paraId="1B3D777F" w14:textId="20A19248" w:rsidR="008057AB" w:rsidRPr="009C2E51" w:rsidRDefault="008057AB" w:rsidP="008057AB">
                    <w:pPr>
                      <w:rPr>
                        <w:color w:val="FFFFFF"/>
                      </w:rPr>
                    </w:pPr>
                    <w:r w:rsidRPr="009C2E51">
                      <w:rPr>
                        <w:color w:val="FFFFFF"/>
                      </w:rPr>
                      <w:t xml:space="preserve">  </w:t>
                    </w:r>
                    <w:r>
                      <w:rPr>
                        <w:color w:val="FFFFFF"/>
                      </w:rPr>
                      <w:t xml:space="preserve">               </w:t>
                    </w:r>
                    <w:r w:rsidRPr="009C2E51">
                      <w:rPr>
                        <w:color w:val="FFFFFF"/>
                      </w:rPr>
                      <w:t xml:space="preserve">                         </w:t>
                    </w:r>
                    <w:r>
                      <w:rPr>
                        <w:color w:val="FFFFFF"/>
                      </w:rPr>
                      <w:t xml:space="preserve">     </w:t>
                    </w:r>
                    <w:r w:rsidR="00337A62">
                      <w:rPr>
                        <w:b/>
                        <w:bCs/>
                        <w:color w:val="FFFFFF"/>
                      </w:rPr>
                      <w:t xml:space="preserve">     </w:t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BA4DC8">
                      <w:rPr>
                        <w:b/>
                        <w:bCs/>
                        <w:color w:val="FFFFFF"/>
                      </w:rPr>
                      <w:tab/>
                    </w:r>
                    <w:r w:rsidR="00337A62">
                      <w:rPr>
                        <w:b/>
                        <w:bCs/>
                        <w:color w:val="FFFFFF"/>
                      </w:rPr>
                      <w:t xml:space="preserve">  </w:t>
                    </w:r>
                    <w:r w:rsidRPr="002510E4">
                      <w:rPr>
                        <w:b/>
                        <w:bCs/>
                        <w:color w:val="FFFFFF"/>
                      </w:rPr>
                      <w:t>cambridgeshire.gov.uk</w:t>
                    </w:r>
                    <w:r w:rsidRPr="009C2E51">
                      <w:rPr>
                        <w:color w:val="FFFFFF"/>
                      </w:rPr>
                      <w:t xml:space="preserve">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5DF37" w14:textId="77777777" w:rsidR="00EB231B" w:rsidRDefault="00EB231B" w:rsidP="00EF7C1F">
      <w:pPr>
        <w:spacing w:after="0" w:line="240" w:lineRule="auto"/>
      </w:pPr>
      <w:r>
        <w:separator/>
      </w:r>
    </w:p>
  </w:footnote>
  <w:footnote w:type="continuationSeparator" w:id="0">
    <w:p w14:paraId="2550B1CE" w14:textId="77777777" w:rsidR="00EB231B" w:rsidRDefault="00EB231B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DAE7D" w14:textId="43A417F9" w:rsidR="007B26A7" w:rsidRPr="007B26A7" w:rsidRDefault="007B26A7" w:rsidP="007B26A7">
    <w:pPr>
      <w:pStyle w:val="Header"/>
      <w:rPr>
        <w:b/>
        <w:bCs/>
        <w:sz w:val="32"/>
        <w:szCs w:val="32"/>
      </w:rPr>
    </w:pPr>
    <w:r w:rsidRPr="007B26A7">
      <w:rPr>
        <w:b/>
        <w:bCs/>
        <w:sz w:val="32"/>
        <w:szCs w:val="32"/>
      </w:rPr>
      <w:t xml:space="preserve">P&amp;EI Business Officer </w:t>
    </w:r>
  </w:p>
  <w:p w14:paraId="4EFA1A4D" w14:textId="49690AFF" w:rsidR="007B26A7" w:rsidRPr="007B26A7" w:rsidRDefault="007B26A7" w:rsidP="007B26A7">
    <w:pPr>
      <w:pStyle w:val="Header"/>
      <w:rPr>
        <w:b/>
        <w:bCs/>
        <w:sz w:val="32"/>
        <w:szCs w:val="32"/>
      </w:rPr>
    </w:pPr>
    <w:r w:rsidRPr="007B26A7">
      <w:rPr>
        <w:b/>
        <w:bCs/>
        <w:sz w:val="32"/>
        <w:szCs w:val="32"/>
      </w:rPr>
      <w:t>Prevention &amp; Early Intervention Service</w:t>
    </w:r>
    <w:r>
      <w:rPr>
        <w:b/>
        <w:bCs/>
        <w:sz w:val="32"/>
        <w:szCs w:val="32"/>
      </w:rPr>
      <w:t xml:space="preserve">: </w:t>
    </w:r>
    <w:r w:rsidRPr="007B26A7">
      <w:rPr>
        <w:b/>
        <w:bCs/>
        <w:sz w:val="32"/>
        <w:szCs w:val="32"/>
      </w:rPr>
      <w:t>Job Description</w:t>
    </w:r>
  </w:p>
  <w:p w14:paraId="0EACED6A" w14:textId="182DB5CD" w:rsidR="00EF7C1F" w:rsidRDefault="00EF7C1F" w:rsidP="00495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6B4E36C2" w:rsidR="008057AB" w:rsidRPr="007B26A7" w:rsidRDefault="00D47996" w:rsidP="00495910">
    <w:pPr>
      <w:pStyle w:val="Header"/>
      <w:rPr>
        <w:b/>
        <w:bCs/>
        <w:sz w:val="32"/>
        <w:szCs w:val="32"/>
      </w:rPr>
    </w:pPr>
    <w:r w:rsidRPr="007B26A7">
      <w:rPr>
        <w:b/>
        <w:bCs/>
        <w:noProof/>
        <w:sz w:val="32"/>
        <w:szCs w:val="32"/>
      </w:rPr>
      <w:drawing>
        <wp:anchor distT="0" distB="0" distL="114300" distR="114300" simplePos="0" relativeHeight="251671552" behindDoc="0" locked="0" layoutInCell="1" allowOverlap="1" wp14:anchorId="14543422" wp14:editId="40A7DA62">
          <wp:simplePos x="0" y="0"/>
          <wp:positionH relativeFrom="column">
            <wp:posOffset>4474210</wp:posOffset>
          </wp:positionH>
          <wp:positionV relativeFrom="paragraph">
            <wp:posOffset>-635</wp:posOffset>
          </wp:positionV>
          <wp:extent cx="1871345" cy="451301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218" cy="45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6A7" w:rsidRPr="007B26A7">
      <w:rPr>
        <w:b/>
        <w:bCs/>
        <w:sz w:val="32"/>
        <w:szCs w:val="32"/>
      </w:rPr>
      <w:t xml:space="preserve">P&amp;EI Business Officer </w:t>
    </w:r>
  </w:p>
  <w:p w14:paraId="4165DE8B" w14:textId="6FE7C00F" w:rsidR="007B26A7" w:rsidRPr="007B26A7" w:rsidRDefault="007B26A7" w:rsidP="00495910">
    <w:pPr>
      <w:pStyle w:val="Header"/>
      <w:rPr>
        <w:b/>
        <w:bCs/>
        <w:sz w:val="32"/>
        <w:szCs w:val="32"/>
      </w:rPr>
    </w:pPr>
    <w:r w:rsidRPr="007B26A7">
      <w:rPr>
        <w:b/>
        <w:bCs/>
        <w:sz w:val="32"/>
        <w:szCs w:val="32"/>
      </w:rPr>
      <w:t>Prevention &amp; Early Intervention Service</w:t>
    </w:r>
  </w:p>
  <w:p w14:paraId="68244265" w14:textId="5F75264C" w:rsidR="007B26A7" w:rsidRPr="007B26A7" w:rsidRDefault="007B26A7" w:rsidP="00495910">
    <w:pPr>
      <w:pStyle w:val="Header"/>
      <w:rPr>
        <w:b/>
        <w:bCs/>
        <w:sz w:val="32"/>
        <w:szCs w:val="32"/>
      </w:rPr>
    </w:pPr>
    <w:r w:rsidRPr="007B26A7">
      <w:rPr>
        <w:b/>
        <w:bCs/>
        <w:sz w:val="32"/>
        <w:szCs w:val="32"/>
      </w:rPr>
      <w:t>Job Description</w:t>
    </w:r>
  </w:p>
  <w:p w14:paraId="01FAFD76" w14:textId="77777777" w:rsidR="00761B96" w:rsidRDefault="00761B96" w:rsidP="00495910">
    <w:pPr>
      <w:pStyle w:val="Header"/>
    </w:pPr>
  </w:p>
  <w:p w14:paraId="4ACA516C" w14:textId="77777777" w:rsidR="00495910" w:rsidRDefault="00495910" w:rsidP="004959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BF574"/>
    <w:multiLevelType w:val="hybridMultilevel"/>
    <w:tmpl w:val="C34E3786"/>
    <w:lvl w:ilvl="0" w:tplc="91749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4E8A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60A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86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E072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6D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1E1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EE6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363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85184"/>
    <w:multiLevelType w:val="hybridMultilevel"/>
    <w:tmpl w:val="DD082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321EA"/>
    <w:multiLevelType w:val="hybridMultilevel"/>
    <w:tmpl w:val="A75E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03287"/>
    <w:multiLevelType w:val="hybridMultilevel"/>
    <w:tmpl w:val="990E3694"/>
    <w:lvl w:ilvl="0" w:tplc="188299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8F1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F81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C09E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2C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403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0832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C4E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C44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490C9"/>
    <w:multiLevelType w:val="hybridMultilevel"/>
    <w:tmpl w:val="25C8C46E"/>
    <w:lvl w:ilvl="0" w:tplc="241E1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4E8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38B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5C4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DA2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B419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645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A1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85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1893C"/>
    <w:multiLevelType w:val="hybridMultilevel"/>
    <w:tmpl w:val="DA8A66B2"/>
    <w:lvl w:ilvl="0" w:tplc="1A580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43940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A4EA56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28AE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ACE7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21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8FC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E5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F00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7A0B8"/>
    <w:multiLevelType w:val="hybridMultilevel"/>
    <w:tmpl w:val="5254C640"/>
    <w:lvl w:ilvl="0" w:tplc="40D6D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50EB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0C2B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88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222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C871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ED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02E0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B04D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23DB1"/>
    <w:multiLevelType w:val="hybridMultilevel"/>
    <w:tmpl w:val="D166AE7C"/>
    <w:lvl w:ilvl="0" w:tplc="47E6A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CFE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A8EB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7E1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16B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DA86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2F2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CAC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83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E6F09"/>
    <w:multiLevelType w:val="hybridMultilevel"/>
    <w:tmpl w:val="AEE2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97792"/>
    <w:multiLevelType w:val="hybridMultilevel"/>
    <w:tmpl w:val="06AA2494"/>
    <w:lvl w:ilvl="0" w:tplc="CF569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06C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DA8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7C2D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22B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407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00A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44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04A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37DFC"/>
    <w:multiLevelType w:val="hybridMultilevel"/>
    <w:tmpl w:val="E6584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75372"/>
    <w:multiLevelType w:val="hybridMultilevel"/>
    <w:tmpl w:val="FB1C1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243DA"/>
    <w:multiLevelType w:val="hybridMultilevel"/>
    <w:tmpl w:val="2DAC8236"/>
    <w:lvl w:ilvl="0" w:tplc="B3044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E01C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3221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BA8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687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4D5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EA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922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4AB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DDDFCD"/>
    <w:multiLevelType w:val="hybridMultilevel"/>
    <w:tmpl w:val="E3EEC1A0"/>
    <w:lvl w:ilvl="0" w:tplc="C8B8B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4A81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1EE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0C3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E3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CE3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2BF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2A2F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AC13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262768"/>
    <w:multiLevelType w:val="hybridMultilevel"/>
    <w:tmpl w:val="003C7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E400F"/>
    <w:multiLevelType w:val="hybridMultilevel"/>
    <w:tmpl w:val="6D000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B7F05"/>
    <w:multiLevelType w:val="hybridMultilevel"/>
    <w:tmpl w:val="8EC83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454772"/>
    <w:multiLevelType w:val="hybridMultilevel"/>
    <w:tmpl w:val="B3A450BA"/>
    <w:lvl w:ilvl="0" w:tplc="80A47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C2121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14F2D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E55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9C95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AEE4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65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80A2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96E1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112923">
    <w:abstractNumId w:val="14"/>
  </w:num>
  <w:num w:numId="2" w16cid:durableId="538132333">
    <w:abstractNumId w:val="9"/>
  </w:num>
  <w:num w:numId="3" w16cid:durableId="238708336">
    <w:abstractNumId w:val="7"/>
  </w:num>
  <w:num w:numId="4" w16cid:durableId="1984308172">
    <w:abstractNumId w:val="12"/>
  </w:num>
  <w:num w:numId="5" w16cid:durableId="1329282442">
    <w:abstractNumId w:val="4"/>
  </w:num>
  <w:num w:numId="6" w16cid:durableId="511843348">
    <w:abstractNumId w:val="3"/>
  </w:num>
  <w:num w:numId="7" w16cid:durableId="62072075">
    <w:abstractNumId w:val="18"/>
  </w:num>
  <w:num w:numId="8" w16cid:durableId="1483155100">
    <w:abstractNumId w:val="6"/>
  </w:num>
  <w:num w:numId="9" w16cid:durableId="597912998">
    <w:abstractNumId w:val="5"/>
  </w:num>
  <w:num w:numId="10" w16cid:durableId="1612399419">
    <w:abstractNumId w:val="0"/>
  </w:num>
  <w:num w:numId="11" w16cid:durableId="957641719">
    <w:abstractNumId w:val="13"/>
  </w:num>
  <w:num w:numId="12" w16cid:durableId="679158011">
    <w:abstractNumId w:val="15"/>
  </w:num>
  <w:num w:numId="13" w16cid:durableId="1978533201">
    <w:abstractNumId w:val="16"/>
  </w:num>
  <w:num w:numId="14" w16cid:durableId="1970669485">
    <w:abstractNumId w:val="8"/>
  </w:num>
  <w:num w:numId="15" w16cid:durableId="455609894">
    <w:abstractNumId w:val="2"/>
  </w:num>
  <w:num w:numId="16" w16cid:durableId="1147819839">
    <w:abstractNumId w:val="17"/>
  </w:num>
  <w:num w:numId="17" w16cid:durableId="860822407">
    <w:abstractNumId w:val="10"/>
  </w:num>
  <w:num w:numId="18" w16cid:durableId="205262962">
    <w:abstractNumId w:val="1"/>
  </w:num>
  <w:num w:numId="19" w16cid:durableId="4430440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35D51"/>
    <w:rsid w:val="000612A1"/>
    <w:rsid w:val="0019186B"/>
    <w:rsid w:val="001E7B1A"/>
    <w:rsid w:val="002510E4"/>
    <w:rsid w:val="002D795F"/>
    <w:rsid w:val="0033042B"/>
    <w:rsid w:val="00337A62"/>
    <w:rsid w:val="003E26B3"/>
    <w:rsid w:val="004279CB"/>
    <w:rsid w:val="004358A0"/>
    <w:rsid w:val="00440158"/>
    <w:rsid w:val="00474566"/>
    <w:rsid w:val="00495910"/>
    <w:rsid w:val="004A486A"/>
    <w:rsid w:val="00514088"/>
    <w:rsid w:val="005244E6"/>
    <w:rsid w:val="005524C5"/>
    <w:rsid w:val="005A5EEC"/>
    <w:rsid w:val="006228E7"/>
    <w:rsid w:val="00626388"/>
    <w:rsid w:val="00674D9B"/>
    <w:rsid w:val="006B0354"/>
    <w:rsid w:val="006C0BD7"/>
    <w:rsid w:val="006C4A4A"/>
    <w:rsid w:val="006D3751"/>
    <w:rsid w:val="0072039D"/>
    <w:rsid w:val="0072491D"/>
    <w:rsid w:val="007519C7"/>
    <w:rsid w:val="00761B96"/>
    <w:rsid w:val="00767BE8"/>
    <w:rsid w:val="007B26A7"/>
    <w:rsid w:val="008057AB"/>
    <w:rsid w:val="00807E62"/>
    <w:rsid w:val="00840B0E"/>
    <w:rsid w:val="00851816"/>
    <w:rsid w:val="00883972"/>
    <w:rsid w:val="00893E80"/>
    <w:rsid w:val="008B471A"/>
    <w:rsid w:val="008E065E"/>
    <w:rsid w:val="00AF63A7"/>
    <w:rsid w:val="00B3131D"/>
    <w:rsid w:val="00B3148B"/>
    <w:rsid w:val="00B4347D"/>
    <w:rsid w:val="00B56D61"/>
    <w:rsid w:val="00B74DE2"/>
    <w:rsid w:val="00BA4DC8"/>
    <w:rsid w:val="00BD0470"/>
    <w:rsid w:val="00BF1BBC"/>
    <w:rsid w:val="00C01606"/>
    <w:rsid w:val="00CC62A4"/>
    <w:rsid w:val="00D400BC"/>
    <w:rsid w:val="00D47996"/>
    <w:rsid w:val="00D545C5"/>
    <w:rsid w:val="00D64D91"/>
    <w:rsid w:val="00D76BB8"/>
    <w:rsid w:val="00D8282B"/>
    <w:rsid w:val="00DF19AF"/>
    <w:rsid w:val="00E80639"/>
    <w:rsid w:val="00EB231B"/>
    <w:rsid w:val="00EC5CB5"/>
    <w:rsid w:val="00EF7C1F"/>
    <w:rsid w:val="00F10DC4"/>
    <w:rsid w:val="00F171F4"/>
    <w:rsid w:val="00F35BFF"/>
    <w:rsid w:val="00F632C0"/>
    <w:rsid w:val="00F640A7"/>
    <w:rsid w:val="00F77CEF"/>
    <w:rsid w:val="00F81099"/>
    <w:rsid w:val="00FA5C92"/>
    <w:rsid w:val="00FF7B95"/>
    <w:rsid w:val="060D6370"/>
    <w:rsid w:val="067A0113"/>
    <w:rsid w:val="08407BEA"/>
    <w:rsid w:val="08DB7C13"/>
    <w:rsid w:val="09350373"/>
    <w:rsid w:val="0A512977"/>
    <w:rsid w:val="0A58C9EE"/>
    <w:rsid w:val="11069E73"/>
    <w:rsid w:val="16341ABF"/>
    <w:rsid w:val="1B47011E"/>
    <w:rsid w:val="1B72118F"/>
    <w:rsid w:val="1C843F69"/>
    <w:rsid w:val="1FE47B3C"/>
    <w:rsid w:val="24E72D84"/>
    <w:rsid w:val="25457058"/>
    <w:rsid w:val="2622871E"/>
    <w:rsid w:val="27017964"/>
    <w:rsid w:val="2E4C181F"/>
    <w:rsid w:val="3301B113"/>
    <w:rsid w:val="33208192"/>
    <w:rsid w:val="35385C18"/>
    <w:rsid w:val="3E642F5F"/>
    <w:rsid w:val="42101C7A"/>
    <w:rsid w:val="468EBB3E"/>
    <w:rsid w:val="48A6A669"/>
    <w:rsid w:val="4DD73FCD"/>
    <w:rsid w:val="4FF1912B"/>
    <w:rsid w:val="55E4C238"/>
    <w:rsid w:val="56CA93E8"/>
    <w:rsid w:val="58FE291C"/>
    <w:rsid w:val="61367B31"/>
    <w:rsid w:val="64CCC504"/>
    <w:rsid w:val="6A336BCF"/>
    <w:rsid w:val="6A8E47FD"/>
    <w:rsid w:val="6D233C6F"/>
    <w:rsid w:val="7411A064"/>
    <w:rsid w:val="757D5DD7"/>
    <w:rsid w:val="77FD8052"/>
    <w:rsid w:val="7831361F"/>
    <w:rsid w:val="7B5ABE48"/>
    <w:rsid w:val="7B826336"/>
    <w:rsid w:val="7E26B62C"/>
    <w:rsid w:val="7E5BA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D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D5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35D51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pacing w:val="0"/>
      <w:szCs w:val="24"/>
    </w:rPr>
  </w:style>
  <w:style w:type="paragraph" w:customStyle="1" w:styleId="paragraph">
    <w:name w:val="paragraph"/>
    <w:basedOn w:val="Normal"/>
    <w:rsid w:val="00035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Cs w:val="24"/>
      <w:lang w:eastAsia="en-GB"/>
    </w:rPr>
  </w:style>
  <w:style w:type="character" w:customStyle="1" w:styleId="normaltextrun">
    <w:name w:val="normaltextrun"/>
    <w:basedOn w:val="DefaultParagraphFont"/>
    <w:rsid w:val="00035D51"/>
  </w:style>
  <w:style w:type="character" w:customStyle="1" w:styleId="eop">
    <w:name w:val="eop"/>
    <w:basedOn w:val="DefaultParagraphFont"/>
    <w:rsid w:val="00035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40CCF8CBACD46B0F360F055D30BE8" ma:contentTypeVersion="14" ma:contentTypeDescription="Create a new document." ma:contentTypeScope="" ma:versionID="1abce8352ae9f67c4b64411898d366e5">
  <xsd:schema xmlns:xsd="http://www.w3.org/2001/XMLSchema" xmlns:xs="http://www.w3.org/2001/XMLSchema" xmlns:p="http://schemas.microsoft.com/office/2006/metadata/properties" xmlns:ns2="de768c23-3ffe-4853-8de8-de4035defbfc" xmlns:ns3="761d4613-48ab-48bb-b087-1e7cde578417" targetNamespace="http://schemas.microsoft.com/office/2006/metadata/properties" ma:root="true" ma:fieldsID="ab03522b4f118c72695af9dd5817d5d8" ns2:_="" ns3:_="">
    <xsd:import namespace="de768c23-3ffe-4853-8de8-de4035defbfc"/>
    <xsd:import namespace="761d4613-48ab-48bb-b087-1e7cde5784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68c23-3ffe-4853-8de8-de4035def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1d4613-48ab-48bb-b087-1e7cde57841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768c23-3ffe-4853-8de8-de4035defb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8BCF67-9643-48C6-A7F9-77AB7EC24C85}"/>
</file>

<file path=customXml/itemProps4.xml><?xml version="1.0" encoding="utf-8"?>
<ds:datastoreItem xmlns:ds="http://schemas.openxmlformats.org/officeDocument/2006/customXml" ds:itemID="{590E3A73-E553-4F81-828B-53790ABB5F5C}">
  <ds:schemaRefs>
    <ds:schemaRef ds:uri="90162457-6b9f-4f06-80d0-2ce829a9657d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e88f645a-193f-499c-8d14-b6a684439d55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9</TotalTime>
  <Pages>5</Pages>
  <Words>1088</Words>
  <Characters>6207</Characters>
  <Application>Microsoft Office Word</Application>
  <DocSecurity>6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Shania Diablo</cp:lastModifiedBy>
  <cp:revision>7</cp:revision>
  <dcterms:created xsi:type="dcterms:W3CDTF">2025-05-27T14:59:00Z</dcterms:created>
  <dcterms:modified xsi:type="dcterms:W3CDTF">2025-05-27T15:06:00Z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0x0101009F440CCF8CBACD46B0F360F055D30BE8</vt:lpwstr>
  </property>
  <property fmtid="{D5CDD505-2E9C-101B-9397-08002B2CF9AE}" pid="3" name="MediaServiceImageTags">
    <vt:lpwstr/>
  </property>
</Properties>
</file>