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B368" w14:textId="37E0884A" w:rsidR="00B74DE2" w:rsidRDefault="00B74DE2" w:rsidP="00487E63">
      <w:pPr>
        <w:widowControl w:val="0"/>
        <w:tabs>
          <w:tab w:val="left" w:pos="8400"/>
        </w:tabs>
        <w:rPr>
          <w:rFonts w:eastAsia="Arial"/>
          <w:szCs w:val="24"/>
        </w:rPr>
      </w:pPr>
    </w:p>
    <w:p w14:paraId="0CE36D28" w14:textId="77777777" w:rsidR="00487E63" w:rsidRPr="00487E63" w:rsidRDefault="00487E63" w:rsidP="00487E63">
      <w:pPr>
        <w:spacing w:after="0" w:line="240" w:lineRule="auto"/>
        <w:jc w:val="center"/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  <w:t>Job Description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38"/>
      </w:tblGrid>
      <w:tr w:rsidR="00487E63" w:rsidRPr="00487E63" w14:paraId="0ED7AE37" w14:textId="77777777" w:rsidTr="000C0076">
        <w:tc>
          <w:tcPr>
            <w:tcW w:w="5000" w:type="pct"/>
            <w:vAlign w:val="center"/>
          </w:tcPr>
          <w:p w14:paraId="0BDF4145" w14:textId="210B7687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Job Title:</w:t>
            </w:r>
            <w:r w:rsidR="0010450F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Procurement Assistant</w:t>
            </w:r>
          </w:p>
        </w:tc>
      </w:tr>
      <w:tr w:rsidR="00487E63" w:rsidRPr="00487E63" w14:paraId="42088848" w14:textId="77777777" w:rsidTr="000C0076">
        <w:tc>
          <w:tcPr>
            <w:tcW w:w="5000" w:type="pct"/>
            <w:vAlign w:val="center"/>
          </w:tcPr>
          <w:p w14:paraId="034325A9" w14:textId="436EFA05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POSCODE:</w:t>
            </w:r>
            <w:r w:rsidR="0010450F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CCC1292</w:t>
            </w:r>
          </w:p>
        </w:tc>
      </w:tr>
      <w:tr w:rsidR="00487E63" w:rsidRPr="00487E63" w14:paraId="0F97FB06" w14:textId="77777777" w:rsidTr="000C0076">
        <w:tc>
          <w:tcPr>
            <w:tcW w:w="5000" w:type="pct"/>
            <w:vAlign w:val="center"/>
          </w:tcPr>
          <w:p w14:paraId="5C60FB5D" w14:textId="20A93D37" w:rsidR="00487E63" w:rsidRPr="00487E63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>Grade:</w:t>
            </w:r>
            <w:r w:rsidR="0010450F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 5/6</w:t>
            </w:r>
          </w:p>
        </w:tc>
      </w:tr>
    </w:tbl>
    <w:p w14:paraId="5485DFA8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Overall purpose of the job</w:t>
      </w:r>
    </w:p>
    <w:p w14:paraId="38899522" w14:textId="74C5CD84" w:rsidR="00487E63" w:rsidRPr="00487E63" w:rsidRDefault="00220C6E" w:rsidP="423BDA97">
      <w:pPr>
        <w:suppressAutoHyphens/>
        <w:spacing w:after="0" w:line="240" w:lineRule="auto"/>
        <w:rPr>
          <w:rFonts w:eastAsia="Times New Roman"/>
          <w:sz w:val="22"/>
          <w:szCs w:val="22"/>
          <w:lang w:eastAsia="en-GB"/>
        </w:rPr>
      </w:pPr>
      <w:r w:rsidRPr="423BDA97">
        <w:rPr>
          <w:rFonts w:ascii="Calibri" w:eastAsia="Times New Roman" w:hAnsi="Calibri" w:cs="Calibri"/>
          <w:sz w:val="22"/>
          <w:szCs w:val="22"/>
          <w:lang w:eastAsia="en-GB"/>
        </w:rPr>
        <w:t xml:space="preserve">The Procurement Assistant will be a key role within the Procurement and Commercial Team, </w:t>
      </w:r>
      <w:r w:rsidR="000F167D" w:rsidRPr="423BDA97">
        <w:rPr>
          <w:rFonts w:ascii="Calibri" w:eastAsia="Times New Roman" w:hAnsi="Calibri" w:cs="Calibri"/>
          <w:sz w:val="22"/>
          <w:szCs w:val="22"/>
          <w:lang w:eastAsia="en-GB"/>
        </w:rPr>
        <w:t>delivering</w:t>
      </w:r>
      <w:r w:rsidR="442EB4A1" w:rsidRPr="423BDA97">
        <w:rPr>
          <w:rFonts w:ascii="Calibri" w:eastAsia="Times New Roman" w:hAnsi="Calibri" w:cs="Calibri"/>
          <w:sz w:val="22"/>
          <w:szCs w:val="22"/>
          <w:lang w:eastAsia="en-GB"/>
        </w:rPr>
        <w:t xml:space="preserve"> a</w:t>
      </w:r>
      <w:r w:rsidR="000F167D" w:rsidRPr="423BDA97">
        <w:rPr>
          <w:rFonts w:ascii="Calibri" w:eastAsia="Times New Roman" w:hAnsi="Calibri" w:cs="Calibri"/>
          <w:sz w:val="22"/>
          <w:szCs w:val="22"/>
          <w:lang w:eastAsia="en-GB"/>
        </w:rPr>
        <w:t xml:space="preserve"> key service out to the wider Council and within the team itself whilst developing an understanding of public sector procurement activity.</w:t>
      </w:r>
    </w:p>
    <w:p w14:paraId="112AFE24" w14:textId="77777777" w:rsidR="00487E63" w:rsidRPr="00487E63" w:rsidRDefault="00487E63" w:rsidP="00487E63">
      <w:pPr>
        <w:spacing w:after="0" w:line="240" w:lineRule="auto"/>
        <w:rPr>
          <w:rFonts w:ascii="Times New Roman" w:eastAsia="Times New Roman" w:hAnsi="Times New Roman" w:cs="Times New Roman"/>
          <w:spacing w:val="0"/>
          <w:szCs w:val="24"/>
          <w:lang w:eastAsia="en-GB"/>
        </w:rPr>
      </w:pPr>
    </w:p>
    <w:p w14:paraId="396454D0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423BDA97">
        <w:rPr>
          <w:rFonts w:ascii="Calibri" w:eastAsia="Times New Roman" w:hAnsi="Calibri" w:cs="Calibri"/>
          <w:b/>
          <w:bCs/>
          <w:color w:val="003399"/>
          <w:lang w:eastAsia="en-GB"/>
        </w:rPr>
        <w:t>Main accountabilities</w:t>
      </w:r>
    </w:p>
    <w:tbl>
      <w:tblPr>
        <w:tblW w:w="52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9516"/>
      </w:tblGrid>
      <w:tr w:rsidR="00487E63" w:rsidRPr="00487E63" w14:paraId="686344A8" w14:textId="77777777" w:rsidTr="00487E63">
        <w:trPr>
          <w:jc w:val="center"/>
        </w:trPr>
        <w:tc>
          <w:tcPr>
            <w:tcW w:w="288" w:type="pct"/>
            <w:shd w:val="clear" w:color="auto" w:fill="auto"/>
          </w:tcPr>
          <w:p w14:paraId="51A1DA94" w14:textId="77777777" w:rsidR="00487E63" w:rsidRPr="00487E63" w:rsidRDefault="00487E63" w:rsidP="00487E63">
            <w:p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</w:p>
        </w:tc>
        <w:tc>
          <w:tcPr>
            <w:tcW w:w="4712" w:type="pct"/>
            <w:shd w:val="clear" w:color="auto" w:fill="auto"/>
          </w:tcPr>
          <w:p w14:paraId="494B4A04" w14:textId="77777777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</w:rPr>
              <w:t>Main accountabilities</w:t>
            </w:r>
          </w:p>
        </w:tc>
      </w:tr>
      <w:tr w:rsidR="00487E63" w:rsidRPr="00487E63" w14:paraId="2F40FA49" w14:textId="77777777" w:rsidTr="00487E63">
        <w:trPr>
          <w:jc w:val="center"/>
        </w:trPr>
        <w:tc>
          <w:tcPr>
            <w:tcW w:w="288" w:type="pct"/>
          </w:tcPr>
          <w:p w14:paraId="434DCCA1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68235A02" w14:textId="5F6389B4" w:rsidR="00487E63" w:rsidRPr="00487E63" w:rsidRDefault="00351CC2" w:rsidP="00351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351CC2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Develop processes for obtaining and developing Management Information and use it to monitor and measure procurement and commercial activities and performance across the Council (including the use of a central contracts register, e-procurement, external spend analysis tools). Maintain procurement reporting tools and databases and identify any </w:t>
            </w:r>
            <w:proofErr w:type="gramStart"/>
            <w:r w:rsidRPr="00351CC2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off-contract</w:t>
            </w:r>
            <w:proofErr w:type="gramEnd"/>
            <w:r w:rsidRPr="00351CC2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spend and other new procurement opportunitie</w:t>
            </w:r>
            <w:r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s.</w:t>
            </w:r>
          </w:p>
        </w:tc>
      </w:tr>
      <w:tr w:rsidR="00487E63" w:rsidRPr="00487E63" w14:paraId="7104F508" w14:textId="77777777" w:rsidTr="00487E63">
        <w:trPr>
          <w:jc w:val="center"/>
        </w:trPr>
        <w:tc>
          <w:tcPr>
            <w:tcW w:w="288" w:type="pct"/>
          </w:tcPr>
          <w:p w14:paraId="6ACE8A26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64C4E7FE" w14:textId="0AE0521E" w:rsidR="00487E63" w:rsidRPr="00487E63" w:rsidRDefault="00351CC2" w:rsidP="00351CC2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  <w:r w:rsidRPr="00351CC2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Support a range of procurement initiatives, focusing </w:t>
            </w:r>
            <w:proofErr w:type="gramStart"/>
            <w:r w:rsidRPr="00351CC2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>in particular on</w:t>
            </w:r>
            <w:proofErr w:type="gramEnd"/>
            <w:r w:rsidRPr="00351CC2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 supporting projects designed to deliver improved procurement practices, efficiencies and cost savings across the Council.  </w:t>
            </w:r>
          </w:p>
        </w:tc>
      </w:tr>
      <w:tr w:rsidR="00487E63" w:rsidRPr="00487E63" w14:paraId="3266797B" w14:textId="77777777" w:rsidTr="00487E63">
        <w:trPr>
          <w:trHeight w:val="70"/>
          <w:jc w:val="center"/>
        </w:trPr>
        <w:tc>
          <w:tcPr>
            <w:tcW w:w="288" w:type="pct"/>
          </w:tcPr>
          <w:p w14:paraId="66392B1D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2B95F1B5" w14:textId="7AAD3652" w:rsidR="00487E63" w:rsidRPr="00487E63" w:rsidRDefault="006F4DA3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6F4DA3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Support the team with procurement projects to ensure that service delivery and performance meets or exceeds departmental and contractual requirements. </w:t>
            </w:r>
          </w:p>
        </w:tc>
      </w:tr>
      <w:tr w:rsidR="00487E63" w:rsidRPr="00487E63" w14:paraId="66867318" w14:textId="77777777" w:rsidTr="00487E63">
        <w:trPr>
          <w:jc w:val="center"/>
        </w:trPr>
        <w:tc>
          <w:tcPr>
            <w:tcW w:w="288" w:type="pct"/>
          </w:tcPr>
          <w:p w14:paraId="204F3D86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5D3C1F37" w14:textId="459424DF" w:rsidR="00487E63" w:rsidRPr="00487E63" w:rsidRDefault="006F4DA3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6F4DA3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Provide appropriate levels of procurement support and advice across the Council and support the procurement with its project delivery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.</w:t>
            </w:r>
          </w:p>
        </w:tc>
      </w:tr>
      <w:tr w:rsidR="00487E63" w:rsidRPr="00487E63" w14:paraId="2098EF1C" w14:textId="77777777" w:rsidTr="00487E63">
        <w:trPr>
          <w:jc w:val="center"/>
        </w:trPr>
        <w:tc>
          <w:tcPr>
            <w:tcW w:w="288" w:type="pct"/>
          </w:tcPr>
          <w:p w14:paraId="4EFA520F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395F85B3" w14:textId="4CFA2F78" w:rsidR="00487E63" w:rsidRPr="00487E63" w:rsidRDefault="002F6447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2F6447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Update and maintain the Council’s procurement and commercial pages on the Internet and Intranet and contribute to the creation of additional guidance and support mechanisms as required. </w:t>
            </w:r>
          </w:p>
        </w:tc>
      </w:tr>
      <w:tr w:rsidR="00487E63" w:rsidRPr="00487E63" w14:paraId="19A086F6" w14:textId="77777777" w:rsidTr="00487E63">
        <w:trPr>
          <w:jc w:val="center"/>
        </w:trPr>
        <w:tc>
          <w:tcPr>
            <w:tcW w:w="288" w:type="pct"/>
          </w:tcPr>
          <w:p w14:paraId="2619B8CD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2C5A2740" w14:textId="71DFBDB3" w:rsidR="00487E63" w:rsidRPr="00487E63" w:rsidRDefault="002F6447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2F6447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Learn the procurement team’s e procurement system and become the super-admin portal user on behalf of the team managing technical issues and portal queries. </w:t>
            </w:r>
          </w:p>
        </w:tc>
      </w:tr>
      <w:tr w:rsidR="00487E63" w:rsidRPr="00487E63" w14:paraId="37AF666C" w14:textId="77777777" w:rsidTr="00487E63">
        <w:trPr>
          <w:jc w:val="center"/>
        </w:trPr>
        <w:tc>
          <w:tcPr>
            <w:tcW w:w="288" w:type="pct"/>
          </w:tcPr>
          <w:p w14:paraId="3E66547F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1473C092" w14:textId="4DCEF481" w:rsidR="00487E63" w:rsidRPr="00487E63" w:rsidRDefault="002F6447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2F6447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Support the development and delivery of training and awareness programmes in procurement and contract management for the Council. </w:t>
            </w:r>
          </w:p>
        </w:tc>
      </w:tr>
      <w:tr w:rsidR="00487E63" w:rsidRPr="00487E63" w14:paraId="39EE99D9" w14:textId="77777777" w:rsidTr="00487E63">
        <w:trPr>
          <w:jc w:val="center"/>
        </w:trPr>
        <w:tc>
          <w:tcPr>
            <w:tcW w:w="288" w:type="pct"/>
          </w:tcPr>
          <w:p w14:paraId="5EF91EB7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693383A7" w14:textId="77777777" w:rsidR="00487E63" w:rsidRDefault="00C56708" w:rsidP="00C56708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C56708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Manage procurement related workflows in the Council’s finance system. 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</w:t>
            </w:r>
          </w:p>
          <w:p w14:paraId="04227BA8" w14:textId="59252E7D" w:rsidR="00C56708" w:rsidRPr="00487E63" w:rsidRDefault="00C56708" w:rsidP="00C56708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6C5BC548" w14:textId="77777777" w:rsidTr="00487E63">
        <w:trPr>
          <w:jc w:val="center"/>
        </w:trPr>
        <w:tc>
          <w:tcPr>
            <w:tcW w:w="288" w:type="pct"/>
          </w:tcPr>
          <w:p w14:paraId="2A804997" w14:textId="77777777" w:rsidR="00487E63" w:rsidRPr="00487E63" w:rsidRDefault="00487E63" w:rsidP="00487E6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pacing w:val="0"/>
                <w:sz w:val="18"/>
                <w:szCs w:val="18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10. </w:t>
            </w:r>
          </w:p>
          <w:p w14:paraId="1693FA74" w14:textId="77777777" w:rsidR="00487E63" w:rsidRPr="00487E63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4712" w:type="pct"/>
          </w:tcPr>
          <w:p w14:paraId="45FBEA64" w14:textId="77777777" w:rsidR="00487E63" w:rsidRPr="00487E63" w:rsidRDefault="00487E63" w:rsidP="00487E63">
            <w:pPr>
              <w:tabs>
                <w:tab w:val="left" w:pos="709"/>
              </w:tabs>
              <w:spacing w:before="120" w:after="120" w:line="240" w:lineRule="auto"/>
              <w:rPr>
                <w:rFonts w:ascii="Calibri" w:eastAsia="Times New Roman" w:hAnsi="Calibri" w:cs="Times New Roman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Demonstrate an awareness and understanding of equality, diversity and inclusion.</w:t>
            </w:r>
            <w:r w:rsidRPr="00487E63">
              <w:rPr>
                <w:rFonts w:ascii="Calibri" w:eastAsia="Times New Roman" w:hAnsi="Calibri" w:cs="Calibri"/>
                <w:spacing w:val="0"/>
                <w:sz w:val="23"/>
                <w:szCs w:val="23"/>
                <w:lang w:eastAsia="en-GB"/>
              </w:rPr>
              <w:t xml:space="preserve">   </w:t>
            </w:r>
          </w:p>
        </w:tc>
      </w:tr>
      <w:tr w:rsidR="00487E63" w:rsidRPr="00487E63" w14:paraId="2531D916" w14:textId="77777777" w:rsidTr="00487E63">
        <w:trPr>
          <w:jc w:val="center"/>
        </w:trPr>
        <w:tc>
          <w:tcPr>
            <w:tcW w:w="288" w:type="pct"/>
          </w:tcPr>
          <w:p w14:paraId="17AC5BE3" w14:textId="77777777" w:rsidR="00487E63" w:rsidRPr="00487E63" w:rsidRDefault="00487E63" w:rsidP="00487E6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11. </w:t>
            </w:r>
          </w:p>
        </w:tc>
        <w:tc>
          <w:tcPr>
            <w:tcW w:w="4712" w:type="pct"/>
          </w:tcPr>
          <w:p w14:paraId="4A4DC957" w14:textId="77777777" w:rsidR="00487E63" w:rsidRPr="00487E63" w:rsidRDefault="00487E63" w:rsidP="00487E63">
            <w:pPr>
              <w:tabs>
                <w:tab w:val="left" w:pos="709"/>
              </w:tabs>
              <w:spacing w:before="120" w:after="120" w:line="240" w:lineRule="auto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Ability to contribute to our commitment of becoming a Net Zero organisation by 2030.   </w:t>
            </w:r>
          </w:p>
        </w:tc>
      </w:tr>
    </w:tbl>
    <w:p w14:paraId="68DC4AB9" w14:textId="77777777" w:rsidR="00487E63" w:rsidRPr="00487E63" w:rsidRDefault="00487E63" w:rsidP="00487E63">
      <w:pPr>
        <w:spacing w:after="120" w:line="240" w:lineRule="auto"/>
        <w:jc w:val="center"/>
        <w:rPr>
          <w:rFonts w:eastAsia="Times New Roman"/>
          <w:b/>
          <w:color w:val="FFFFFF"/>
          <w:spacing w:val="0"/>
          <w:sz w:val="22"/>
          <w:szCs w:val="22"/>
          <w:lang w:eastAsia="en-GB"/>
        </w:rPr>
      </w:pPr>
      <w:r w:rsidRPr="00487E63">
        <w:rPr>
          <w:rFonts w:eastAsia="Times New Roman"/>
          <w:b/>
          <w:spacing w:val="0"/>
          <w:sz w:val="22"/>
          <w:szCs w:val="22"/>
          <w:lang w:eastAsia="en-GB"/>
        </w:rPr>
        <w:br w:type="page"/>
      </w:r>
      <w:r w:rsidRPr="00487E63"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  <w:lastRenderedPageBreak/>
        <w:t>Person Specification</w:t>
      </w:r>
    </w:p>
    <w:p w14:paraId="662B7BB6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Qualifications, knowledge, skills and experience</w:t>
      </w:r>
    </w:p>
    <w:p w14:paraId="2D35F386" w14:textId="77777777" w:rsidR="00487E63" w:rsidRPr="00487E63" w:rsidRDefault="00487E63" w:rsidP="00487E63">
      <w:pPr>
        <w:spacing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>Minimum level of qualifications required for this job</w:t>
      </w:r>
    </w:p>
    <w:tbl>
      <w:tblPr>
        <w:tblW w:w="10222" w:type="dxa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4500"/>
        <w:gridCol w:w="1616"/>
      </w:tblGrid>
      <w:tr w:rsidR="00487E63" w:rsidRPr="00487E63" w14:paraId="1E9E042B" w14:textId="77777777" w:rsidTr="00487E6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1F91" w14:textId="77777777" w:rsidR="00487E63" w:rsidRPr="00487E63" w:rsidRDefault="00487E63" w:rsidP="00487E63">
            <w:pPr>
              <w:keepNext/>
              <w:spacing w:before="240" w:after="60" w:line="240" w:lineRule="auto"/>
              <w:outlineLvl w:val="3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lang w:eastAsia="en-GB"/>
              </w:rPr>
              <w:t>Qualifications Required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C6E1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Subject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B519156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234163CA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126B19" w14:paraId="388AA261" w14:textId="77777777" w:rsidTr="00487E63">
        <w:trPr>
          <w:trHeight w:val="427"/>
          <w:jc w:val="center"/>
        </w:trPr>
        <w:tc>
          <w:tcPr>
            <w:tcW w:w="41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F12998C" w14:textId="305FF2E1" w:rsidR="00487E63" w:rsidRPr="00126B19" w:rsidRDefault="00643C4D" w:rsidP="00487E63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General education to GCSE standard with an A-C grade in English and Maths or equivalent standard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9964FA" w14:textId="505727EC" w:rsidR="00487E63" w:rsidRPr="00126B19" w:rsidRDefault="00126B19" w:rsidP="00487E63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Any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C3B1D9" w14:textId="29231B99" w:rsidR="00487E63" w:rsidRPr="00126B19" w:rsidRDefault="00126B19" w:rsidP="00487E63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126B19" w14:paraId="4A34585D" w14:textId="77777777" w:rsidTr="00487E63">
        <w:trPr>
          <w:jc w:val="center"/>
        </w:trPr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9844731" w14:textId="5935A2B0" w:rsidR="00487E63" w:rsidRPr="00126B19" w:rsidRDefault="00126B19" w:rsidP="00126B19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Degree</w:t>
            </w:r>
            <w:r w:rsidR="000870A0"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 xml:space="preserve"> or relevant experience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C087B" w14:textId="436D4409" w:rsidR="00487E63" w:rsidRPr="00126B19" w:rsidRDefault="00126B19" w:rsidP="00487E63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Any</w:t>
            </w:r>
            <w:r w:rsidR="000870A0"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 xml:space="preserve"> degree or experience in </w:t>
            </w:r>
            <w:r w:rsidR="00BB19A1"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a finance or procurement role in either the private or public sector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E1CD1" w14:textId="67B10503" w:rsidR="00487E63" w:rsidRPr="00126B19" w:rsidRDefault="00126B19" w:rsidP="00487E63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</w:tbl>
    <w:p w14:paraId="2EAF3CB6" w14:textId="77777777" w:rsidR="00487E63" w:rsidRPr="00487E63" w:rsidRDefault="00487E63" w:rsidP="00487E63">
      <w:pPr>
        <w:spacing w:before="120"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>Minimum levels of knowledge, skills and experience required for this job</w:t>
      </w:r>
    </w:p>
    <w:tbl>
      <w:tblPr>
        <w:tblpPr w:leftFromText="180" w:rightFromText="180" w:vertAnchor="text" w:horzAnchor="margin" w:tblpXSpec="center" w:tblpY="2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4247"/>
        <w:gridCol w:w="1842"/>
      </w:tblGrid>
      <w:tr w:rsidR="00487E63" w:rsidRPr="00487E63" w14:paraId="6D651E46" w14:textId="77777777" w:rsidTr="423BDA97">
        <w:trPr>
          <w:cantSplit/>
          <w:trHeight w:val="368"/>
        </w:trPr>
        <w:tc>
          <w:tcPr>
            <w:tcW w:w="4112" w:type="dxa"/>
            <w:tcBorders>
              <w:right w:val="single" w:sz="4" w:space="0" w:color="auto"/>
            </w:tcBorders>
            <w:shd w:val="clear" w:color="auto" w:fill="auto"/>
          </w:tcPr>
          <w:p w14:paraId="13B8DBA0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before="240" w:after="6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 xml:space="preserve">Identify </w:t>
            </w:r>
          </w:p>
        </w:tc>
        <w:tc>
          <w:tcPr>
            <w:tcW w:w="4247" w:type="dxa"/>
            <w:tcBorders>
              <w:left w:val="single" w:sz="4" w:space="0" w:color="auto"/>
            </w:tcBorders>
            <w:shd w:val="clear" w:color="auto" w:fill="auto"/>
          </w:tcPr>
          <w:p w14:paraId="35CE43DF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before="240" w:after="6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Describe</w:t>
            </w:r>
          </w:p>
        </w:tc>
        <w:tc>
          <w:tcPr>
            <w:tcW w:w="1842" w:type="dxa"/>
            <w:tcBorders>
              <w:left w:val="nil"/>
            </w:tcBorders>
          </w:tcPr>
          <w:p w14:paraId="450E8513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5913F32E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507F3194" w14:textId="77777777" w:rsidTr="423BDA97">
        <w:tc>
          <w:tcPr>
            <w:tcW w:w="4112" w:type="dxa"/>
            <w:shd w:val="clear" w:color="auto" w:fill="auto"/>
          </w:tcPr>
          <w:p w14:paraId="5B475937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Knowledge</w:t>
            </w:r>
          </w:p>
        </w:tc>
        <w:tc>
          <w:tcPr>
            <w:tcW w:w="4247" w:type="dxa"/>
            <w:shd w:val="clear" w:color="auto" w:fill="auto"/>
          </w:tcPr>
          <w:p w14:paraId="5B368180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5512E244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60077362" w14:textId="77777777" w:rsidTr="423BDA97">
        <w:tc>
          <w:tcPr>
            <w:tcW w:w="4112" w:type="dxa"/>
          </w:tcPr>
          <w:p w14:paraId="3A9DE3AA" w14:textId="7B62C5F3" w:rsidR="00487E63" w:rsidRPr="00487E63" w:rsidRDefault="003175D0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3175D0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Understanding of financial and/or management information systems.</w:t>
            </w:r>
          </w:p>
        </w:tc>
        <w:tc>
          <w:tcPr>
            <w:tcW w:w="4247" w:type="dxa"/>
          </w:tcPr>
          <w:p w14:paraId="5633D5FC" w14:textId="08251627" w:rsidR="00487E63" w:rsidRPr="00487E63" w:rsidRDefault="00752A4E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Evidenced from previous experience or training</w:t>
            </w:r>
          </w:p>
        </w:tc>
        <w:tc>
          <w:tcPr>
            <w:tcW w:w="1842" w:type="dxa"/>
          </w:tcPr>
          <w:p w14:paraId="1DA50D99" w14:textId="09879B28" w:rsidR="00487E63" w:rsidRPr="00487E63" w:rsidRDefault="003175D0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6D4D38A9" w14:textId="77777777" w:rsidTr="423BDA97">
        <w:tc>
          <w:tcPr>
            <w:tcW w:w="4112" w:type="dxa"/>
          </w:tcPr>
          <w:p w14:paraId="18E25769" w14:textId="0647C85C" w:rsidR="00487E63" w:rsidRPr="00487E63" w:rsidRDefault="0001065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010652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Knowledge of local government.  </w:t>
            </w:r>
          </w:p>
        </w:tc>
        <w:tc>
          <w:tcPr>
            <w:tcW w:w="4247" w:type="dxa"/>
          </w:tcPr>
          <w:p w14:paraId="3E4024B2" w14:textId="338CBE3D" w:rsidR="00487E63" w:rsidRPr="00487E63" w:rsidRDefault="00752A4E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Evidenced from previous experience or research</w:t>
            </w:r>
          </w:p>
        </w:tc>
        <w:tc>
          <w:tcPr>
            <w:tcW w:w="1842" w:type="dxa"/>
          </w:tcPr>
          <w:p w14:paraId="3DCC9A6E" w14:textId="22B9F757" w:rsidR="00487E63" w:rsidRPr="00487E63" w:rsidRDefault="0001065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51857786" w14:textId="77777777" w:rsidTr="423BDA97">
        <w:tc>
          <w:tcPr>
            <w:tcW w:w="4112" w:type="dxa"/>
          </w:tcPr>
          <w:p w14:paraId="4683AF45" w14:textId="20BA4124" w:rsidR="00487E63" w:rsidRPr="00487E63" w:rsidRDefault="0001065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Knowledge of procurement systems</w:t>
            </w:r>
          </w:p>
        </w:tc>
        <w:tc>
          <w:tcPr>
            <w:tcW w:w="4247" w:type="dxa"/>
          </w:tcPr>
          <w:p w14:paraId="44E7B7EB" w14:textId="34774B18" w:rsidR="00487E63" w:rsidRPr="00487E63" w:rsidRDefault="00752A4E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Evidenced from previous experience or training</w:t>
            </w:r>
          </w:p>
        </w:tc>
        <w:tc>
          <w:tcPr>
            <w:tcW w:w="1842" w:type="dxa"/>
          </w:tcPr>
          <w:p w14:paraId="088781A6" w14:textId="1E2CFA25" w:rsidR="00487E63" w:rsidRPr="00487E63" w:rsidRDefault="0001065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70319130" w14:textId="77777777" w:rsidTr="423BDA97">
        <w:tc>
          <w:tcPr>
            <w:tcW w:w="4112" w:type="dxa"/>
          </w:tcPr>
          <w:p w14:paraId="08472EB1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Skills</w:t>
            </w:r>
          </w:p>
        </w:tc>
        <w:tc>
          <w:tcPr>
            <w:tcW w:w="4247" w:type="dxa"/>
          </w:tcPr>
          <w:p w14:paraId="2DD6FC11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2B90E1C2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48503C03" w14:textId="77777777" w:rsidTr="423BDA97">
        <w:tc>
          <w:tcPr>
            <w:tcW w:w="4112" w:type="dxa"/>
          </w:tcPr>
          <w:p w14:paraId="389BC3BE" w14:textId="5A9FC056" w:rsidR="00487E63" w:rsidRPr="00487E63" w:rsidRDefault="00AE7A4A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Act as the supportive first point of contact for the Procurement and Commercial Team</w:t>
            </w:r>
          </w:p>
        </w:tc>
        <w:tc>
          <w:tcPr>
            <w:tcW w:w="4247" w:type="dxa"/>
          </w:tcPr>
          <w:p w14:paraId="4AB119AD" w14:textId="763110DC" w:rsidR="00487E63" w:rsidRPr="00487E63" w:rsidRDefault="00D0353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High level customer service skills</w:t>
            </w:r>
          </w:p>
        </w:tc>
        <w:tc>
          <w:tcPr>
            <w:tcW w:w="1842" w:type="dxa"/>
          </w:tcPr>
          <w:p w14:paraId="0732F0E5" w14:textId="395693F1" w:rsidR="00487E63" w:rsidRPr="00487E63" w:rsidRDefault="00D0353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6B728D76" w14:textId="77777777" w:rsidTr="423BDA97">
        <w:tc>
          <w:tcPr>
            <w:tcW w:w="4112" w:type="dxa"/>
          </w:tcPr>
          <w:p w14:paraId="491B091E" w14:textId="4015468C" w:rsidR="00487E63" w:rsidRPr="00487E63" w:rsidRDefault="00D0353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Excellent oral and written communication skills</w:t>
            </w:r>
          </w:p>
        </w:tc>
        <w:tc>
          <w:tcPr>
            <w:tcW w:w="4247" w:type="dxa"/>
          </w:tcPr>
          <w:p w14:paraId="2D39AF6C" w14:textId="7D383B57" w:rsidR="00487E63" w:rsidRPr="00487E63" w:rsidRDefault="00D0353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Evidenced from application and interview</w:t>
            </w:r>
          </w:p>
        </w:tc>
        <w:tc>
          <w:tcPr>
            <w:tcW w:w="1842" w:type="dxa"/>
          </w:tcPr>
          <w:p w14:paraId="190B8ED0" w14:textId="328F3CBC" w:rsidR="00487E63" w:rsidRPr="00487E63" w:rsidRDefault="00D0353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6CEF2427" w14:textId="77777777" w:rsidTr="423BDA97">
        <w:tc>
          <w:tcPr>
            <w:tcW w:w="4112" w:type="dxa"/>
          </w:tcPr>
          <w:p w14:paraId="24A9E825" w14:textId="48ADC10F" w:rsidR="00487E63" w:rsidRPr="00487E63" w:rsidRDefault="00D0353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Ability to </w:t>
            </w:r>
            <w:r w:rsidR="00FB636B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react positively to new challenges</w:t>
            </w:r>
            <w:r w:rsidR="00F07396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 and changing circumstances</w:t>
            </w:r>
          </w:p>
        </w:tc>
        <w:tc>
          <w:tcPr>
            <w:tcW w:w="4247" w:type="dxa"/>
          </w:tcPr>
          <w:p w14:paraId="253BAC15" w14:textId="0B161D19" w:rsidR="00487E63" w:rsidRPr="00487E63" w:rsidRDefault="00FB636B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Evidenced from previous work experience</w:t>
            </w:r>
          </w:p>
        </w:tc>
        <w:tc>
          <w:tcPr>
            <w:tcW w:w="1842" w:type="dxa"/>
          </w:tcPr>
          <w:p w14:paraId="7D4576E5" w14:textId="44996374" w:rsidR="00487E63" w:rsidRPr="00487E63" w:rsidRDefault="00FB636B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72202BE5" w14:textId="77777777" w:rsidTr="423BDA97">
        <w:tc>
          <w:tcPr>
            <w:tcW w:w="4112" w:type="dxa"/>
          </w:tcPr>
          <w:p w14:paraId="2D4ADAD7" w14:textId="7CE263E7" w:rsidR="00487E63" w:rsidRPr="00487E63" w:rsidRDefault="00F70CF4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Ability to adapt working style to suit different situations, time available, people involved etc</w:t>
            </w:r>
          </w:p>
        </w:tc>
        <w:tc>
          <w:tcPr>
            <w:tcW w:w="4247" w:type="dxa"/>
          </w:tcPr>
          <w:p w14:paraId="2BBA2886" w14:textId="73113023" w:rsidR="00487E63" w:rsidRPr="00487E63" w:rsidRDefault="00F70CF4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Evidenced from previous work experience</w:t>
            </w:r>
          </w:p>
        </w:tc>
        <w:tc>
          <w:tcPr>
            <w:tcW w:w="1842" w:type="dxa"/>
          </w:tcPr>
          <w:p w14:paraId="1FB15BEC" w14:textId="2969C875" w:rsidR="00487E63" w:rsidRPr="00487E63" w:rsidRDefault="00F70CF4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F70CF4" w:rsidRPr="00487E63" w14:paraId="3A1824E3" w14:textId="77777777" w:rsidTr="423BDA97">
        <w:tc>
          <w:tcPr>
            <w:tcW w:w="4112" w:type="dxa"/>
          </w:tcPr>
          <w:p w14:paraId="096E2E9F" w14:textId="1373CDBD" w:rsidR="00F70CF4" w:rsidRDefault="0050552E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Plan and prioritise own time and workload with the minimum of supervision</w:t>
            </w:r>
          </w:p>
        </w:tc>
        <w:tc>
          <w:tcPr>
            <w:tcW w:w="4247" w:type="dxa"/>
          </w:tcPr>
          <w:p w14:paraId="62FF5058" w14:textId="64483AD7" w:rsidR="00F70CF4" w:rsidRDefault="0050552E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Evidenced from previous work experience</w:t>
            </w:r>
          </w:p>
        </w:tc>
        <w:tc>
          <w:tcPr>
            <w:tcW w:w="1842" w:type="dxa"/>
          </w:tcPr>
          <w:p w14:paraId="77BA1DDA" w14:textId="041341D0" w:rsidR="00F70CF4" w:rsidRDefault="0050552E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F70CF4" w:rsidRPr="00487E63" w14:paraId="556D10C1" w14:textId="77777777" w:rsidTr="423BDA97">
        <w:tc>
          <w:tcPr>
            <w:tcW w:w="4112" w:type="dxa"/>
          </w:tcPr>
          <w:p w14:paraId="50C9E39F" w14:textId="2868FDC9" w:rsidR="00F70CF4" w:rsidRDefault="006D693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Commitment to continuously improving the service offered by the team</w:t>
            </w:r>
          </w:p>
        </w:tc>
        <w:tc>
          <w:tcPr>
            <w:tcW w:w="4247" w:type="dxa"/>
          </w:tcPr>
          <w:p w14:paraId="6C2E1E74" w14:textId="4756B5E3" w:rsidR="00F70CF4" w:rsidRDefault="006D693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Evidenced from previous work experience</w:t>
            </w:r>
          </w:p>
        </w:tc>
        <w:tc>
          <w:tcPr>
            <w:tcW w:w="1842" w:type="dxa"/>
          </w:tcPr>
          <w:p w14:paraId="40534439" w14:textId="41252332" w:rsidR="00F70CF4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90432D" w:rsidRPr="00487E63" w14:paraId="1C513D15" w14:textId="77777777" w:rsidTr="423BDA97">
        <w:tc>
          <w:tcPr>
            <w:tcW w:w="4112" w:type="dxa"/>
          </w:tcPr>
          <w:p w14:paraId="26CCED2F" w14:textId="66D644AC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Experience</w:t>
            </w:r>
          </w:p>
        </w:tc>
        <w:tc>
          <w:tcPr>
            <w:tcW w:w="4247" w:type="dxa"/>
          </w:tcPr>
          <w:p w14:paraId="1EB3F60C" w14:textId="77777777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78F2F941" w14:textId="77777777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90432D" w:rsidRPr="00487E63" w14:paraId="2AFBD4A7" w14:textId="77777777" w:rsidTr="423BDA97">
        <w:tc>
          <w:tcPr>
            <w:tcW w:w="4112" w:type="dxa"/>
          </w:tcPr>
          <w:p w14:paraId="01129C2C" w14:textId="45157571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C5258C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Experience of using Microsoft office software.   </w:t>
            </w:r>
          </w:p>
        </w:tc>
        <w:tc>
          <w:tcPr>
            <w:tcW w:w="4247" w:type="dxa"/>
          </w:tcPr>
          <w:p w14:paraId="41FDE94D" w14:textId="63474CA9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Previous experience of using MS software in a similar role.</w:t>
            </w:r>
          </w:p>
        </w:tc>
        <w:tc>
          <w:tcPr>
            <w:tcW w:w="1842" w:type="dxa"/>
          </w:tcPr>
          <w:p w14:paraId="44EBF3FC" w14:textId="4154DCB7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90432D" w:rsidRPr="00487E63" w14:paraId="6955C555" w14:textId="77777777" w:rsidTr="423BDA97">
        <w:tc>
          <w:tcPr>
            <w:tcW w:w="4112" w:type="dxa"/>
          </w:tcPr>
          <w:p w14:paraId="5BD13413" w14:textId="6FA432D7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C5258C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Experience of finding and presenting solutions to problems and communicating ideas and information.  </w:t>
            </w:r>
          </w:p>
        </w:tc>
        <w:tc>
          <w:tcPr>
            <w:tcW w:w="4247" w:type="dxa"/>
          </w:tcPr>
          <w:p w14:paraId="03C7947F" w14:textId="093F648F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Demonstration of </w:t>
            </w:r>
            <w:proofErr w:type="gramStart"/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problem solving</w:t>
            </w:r>
            <w:proofErr w:type="gramEnd"/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 ability in a similar role.</w:t>
            </w:r>
          </w:p>
        </w:tc>
        <w:tc>
          <w:tcPr>
            <w:tcW w:w="1842" w:type="dxa"/>
          </w:tcPr>
          <w:p w14:paraId="1A988C94" w14:textId="60017E91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90432D" w:rsidRPr="00487E63" w14:paraId="51D46647" w14:textId="77777777" w:rsidTr="423BDA97">
        <w:tc>
          <w:tcPr>
            <w:tcW w:w="4112" w:type="dxa"/>
          </w:tcPr>
          <w:p w14:paraId="5740F51D" w14:textId="158CAF1F" w:rsidR="0090432D" w:rsidRPr="00487E63" w:rsidRDefault="0090432D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C5258C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lastRenderedPageBreak/>
              <w:t>Experience of providing project support – not necessarily in a procurement environment</w:t>
            </w:r>
          </w:p>
        </w:tc>
        <w:tc>
          <w:tcPr>
            <w:tcW w:w="4247" w:type="dxa"/>
          </w:tcPr>
          <w:p w14:paraId="72083C5D" w14:textId="5126E777" w:rsidR="0090432D" w:rsidRPr="00487E63" w:rsidRDefault="0090432D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  <w:t>Project management knowledge or experience</w:t>
            </w:r>
          </w:p>
        </w:tc>
        <w:tc>
          <w:tcPr>
            <w:tcW w:w="1842" w:type="dxa"/>
          </w:tcPr>
          <w:p w14:paraId="4100AC07" w14:textId="5C8AAAB4" w:rsidR="0090432D" w:rsidRPr="00487E63" w:rsidRDefault="0090432D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  <w:t>Essential</w:t>
            </w:r>
          </w:p>
        </w:tc>
      </w:tr>
      <w:tr w:rsidR="0090432D" w:rsidRPr="00487E63" w14:paraId="6839CDE4" w14:textId="77777777" w:rsidTr="423BDA97">
        <w:tc>
          <w:tcPr>
            <w:tcW w:w="4112" w:type="dxa"/>
          </w:tcPr>
          <w:p w14:paraId="5C64948C" w14:textId="40E4A2BC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301648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Experience of delivering training, workshops, and/or presentations.</w:t>
            </w:r>
          </w:p>
        </w:tc>
        <w:tc>
          <w:tcPr>
            <w:tcW w:w="4247" w:type="dxa"/>
          </w:tcPr>
          <w:p w14:paraId="19A3A823" w14:textId="2C341950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  <w:t>Understanding what makes good training and how best to deliver that training</w:t>
            </w:r>
          </w:p>
        </w:tc>
        <w:tc>
          <w:tcPr>
            <w:tcW w:w="1842" w:type="dxa"/>
          </w:tcPr>
          <w:p w14:paraId="3676020F" w14:textId="71E3564A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  <w:t>Desirable</w:t>
            </w:r>
          </w:p>
        </w:tc>
      </w:tr>
      <w:tr w:rsidR="0090432D" w:rsidRPr="00487E63" w14:paraId="1C90018C" w14:textId="77777777" w:rsidTr="423BDA97">
        <w:tc>
          <w:tcPr>
            <w:tcW w:w="4112" w:type="dxa"/>
          </w:tcPr>
          <w:p w14:paraId="0C9C98DF" w14:textId="72062102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052D78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Experience of procurement in the public and/or private sectors.  </w:t>
            </w:r>
          </w:p>
        </w:tc>
        <w:tc>
          <w:tcPr>
            <w:tcW w:w="4247" w:type="dxa"/>
          </w:tcPr>
          <w:p w14:paraId="6EA14BD8" w14:textId="157F9584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  <w:t>Evidenced from previous roles or wider learning</w:t>
            </w:r>
          </w:p>
        </w:tc>
        <w:tc>
          <w:tcPr>
            <w:tcW w:w="1842" w:type="dxa"/>
          </w:tcPr>
          <w:p w14:paraId="3CE79D72" w14:textId="08ABD35B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  <w:t>Desirable</w:t>
            </w:r>
          </w:p>
        </w:tc>
      </w:tr>
      <w:tr w:rsidR="0090432D" w:rsidRPr="00487E63" w14:paraId="55487485" w14:textId="77777777" w:rsidTr="423BDA97">
        <w:tc>
          <w:tcPr>
            <w:tcW w:w="4112" w:type="dxa"/>
          </w:tcPr>
          <w:p w14:paraId="5B98173F" w14:textId="743FF5C4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Times New Roman"/>
                <w:spacing w:val="0"/>
                <w:sz w:val="20"/>
                <w:lang w:eastAsia="en-GB"/>
              </w:rPr>
            </w:pPr>
            <w:r w:rsidRPr="003175D0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Experience of providing advice and guidance.  </w:t>
            </w:r>
          </w:p>
        </w:tc>
        <w:tc>
          <w:tcPr>
            <w:tcW w:w="4247" w:type="dxa"/>
          </w:tcPr>
          <w:p w14:paraId="74C0BF59" w14:textId="0999EB3A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  <w:t>Evidenced from previous roles or wider learning</w:t>
            </w:r>
          </w:p>
        </w:tc>
        <w:tc>
          <w:tcPr>
            <w:tcW w:w="1842" w:type="dxa"/>
          </w:tcPr>
          <w:p w14:paraId="2179B604" w14:textId="1F0C4F90" w:rsidR="0090432D" w:rsidRPr="00487E63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  <w:t>Desirable</w:t>
            </w:r>
          </w:p>
        </w:tc>
      </w:tr>
      <w:tr w:rsidR="0090432D" w:rsidRPr="00487E63" w14:paraId="273F9D78" w14:textId="77777777" w:rsidTr="423BDA97">
        <w:tc>
          <w:tcPr>
            <w:tcW w:w="4112" w:type="dxa"/>
          </w:tcPr>
          <w:p w14:paraId="1F083B45" w14:textId="75092A58" w:rsidR="0090432D" w:rsidRPr="00C5258C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  <w:t xml:space="preserve">Equality, Diversity and Inclusion </w:t>
            </w:r>
          </w:p>
        </w:tc>
        <w:tc>
          <w:tcPr>
            <w:tcW w:w="4247" w:type="dxa"/>
          </w:tcPr>
          <w:p w14:paraId="19D68383" w14:textId="5546CF97" w:rsidR="0090432D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Ability to demonstrate awareness and understanding of equality, diversity and inclusion and how this applies to this role.   </w:t>
            </w:r>
          </w:p>
        </w:tc>
        <w:tc>
          <w:tcPr>
            <w:tcW w:w="1842" w:type="dxa"/>
          </w:tcPr>
          <w:p w14:paraId="557FE9F7" w14:textId="6BCB26B5" w:rsidR="0090432D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Essential </w:t>
            </w:r>
          </w:p>
        </w:tc>
      </w:tr>
      <w:tr w:rsidR="0090432D" w:rsidRPr="00487E63" w14:paraId="76C11897" w14:textId="77777777" w:rsidTr="423BDA97">
        <w:tc>
          <w:tcPr>
            <w:tcW w:w="4112" w:type="dxa"/>
          </w:tcPr>
          <w:p w14:paraId="548962D0" w14:textId="629D7C64" w:rsidR="0090432D" w:rsidRPr="00301648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  <w:t xml:space="preserve">Net Zero </w:t>
            </w:r>
          </w:p>
        </w:tc>
        <w:tc>
          <w:tcPr>
            <w:tcW w:w="4247" w:type="dxa"/>
          </w:tcPr>
          <w:p w14:paraId="35A0A89F" w14:textId="4DE10960" w:rsidR="0090432D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Ability to contribute towards our commitment of becoming a net zero organisation.   </w:t>
            </w:r>
          </w:p>
        </w:tc>
        <w:tc>
          <w:tcPr>
            <w:tcW w:w="1842" w:type="dxa"/>
          </w:tcPr>
          <w:p w14:paraId="6F71AB2F" w14:textId="01D97DAC" w:rsidR="0090432D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Essential </w:t>
            </w:r>
          </w:p>
        </w:tc>
      </w:tr>
    </w:tbl>
    <w:p w14:paraId="3A56A406" w14:textId="260B03DB" w:rsidR="423BDA97" w:rsidRDefault="423BDA97"/>
    <w:p w14:paraId="786B9B75" w14:textId="77777777" w:rsidR="00487E63" w:rsidRPr="00487E63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Disclosure level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177"/>
        <w:gridCol w:w="2918"/>
      </w:tblGrid>
      <w:tr w:rsidR="00487E63" w:rsidRPr="00487E63" w14:paraId="4F5704CD" w14:textId="77777777" w:rsidTr="00487E63">
        <w:trPr>
          <w:jc w:val="center"/>
        </w:trPr>
        <w:tc>
          <w:tcPr>
            <w:tcW w:w="4140" w:type="dxa"/>
            <w:vMerge w:val="restart"/>
            <w:shd w:val="clear" w:color="auto" w:fill="auto"/>
          </w:tcPr>
          <w:p w14:paraId="5337CC2B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What disclosure level is required for this post?</w:t>
            </w:r>
          </w:p>
        </w:tc>
        <w:tc>
          <w:tcPr>
            <w:tcW w:w="3177" w:type="dxa"/>
            <w:shd w:val="clear" w:color="auto" w:fill="auto"/>
          </w:tcPr>
          <w:p w14:paraId="1EA0606B" w14:textId="77777777" w:rsidR="00487E63" w:rsidRPr="008C70DE" w:rsidRDefault="00487E63" w:rsidP="00487E63">
            <w:pPr>
              <w:spacing w:after="120" w:line="240" w:lineRule="auto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</w:pPr>
            <w:r w:rsidRPr="008C70DE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  <w:t>None</w:t>
            </w:r>
          </w:p>
        </w:tc>
        <w:tc>
          <w:tcPr>
            <w:tcW w:w="2918" w:type="dxa"/>
            <w:shd w:val="clear" w:color="auto" w:fill="auto"/>
          </w:tcPr>
          <w:p w14:paraId="099FB7B3" w14:textId="77777777" w:rsidR="00487E63" w:rsidRPr="00487E63" w:rsidRDefault="00487E63" w:rsidP="00487E63">
            <w:pPr>
              <w:spacing w:after="12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Standard</w:t>
            </w:r>
          </w:p>
        </w:tc>
      </w:tr>
      <w:tr w:rsidR="00487E63" w:rsidRPr="00487E63" w14:paraId="143C7441" w14:textId="77777777" w:rsidTr="00487E63">
        <w:trPr>
          <w:jc w:val="center"/>
        </w:trPr>
        <w:tc>
          <w:tcPr>
            <w:tcW w:w="4140" w:type="dxa"/>
            <w:vMerge/>
            <w:shd w:val="clear" w:color="auto" w:fill="auto"/>
          </w:tcPr>
          <w:p w14:paraId="585FFDD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3177" w:type="dxa"/>
            <w:shd w:val="clear" w:color="auto" w:fill="auto"/>
          </w:tcPr>
          <w:p w14:paraId="759A2B5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Enhanced</w:t>
            </w:r>
          </w:p>
        </w:tc>
        <w:tc>
          <w:tcPr>
            <w:tcW w:w="2918" w:type="dxa"/>
            <w:shd w:val="clear" w:color="auto" w:fill="auto"/>
          </w:tcPr>
          <w:p w14:paraId="367DD40B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Enhanced with barred list checks</w:t>
            </w:r>
          </w:p>
        </w:tc>
      </w:tr>
    </w:tbl>
    <w:p w14:paraId="3485E424" w14:textId="77777777" w:rsidR="00097702" w:rsidRDefault="00097702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</w:p>
    <w:p w14:paraId="6E449550" w14:textId="57CACEE9" w:rsidR="00487E63" w:rsidRPr="00487E63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Work type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2"/>
        <w:gridCol w:w="1088"/>
        <w:gridCol w:w="1089"/>
        <w:gridCol w:w="1088"/>
        <w:gridCol w:w="1089"/>
        <w:gridCol w:w="1089"/>
      </w:tblGrid>
      <w:tr w:rsidR="00487E63" w:rsidRPr="00487E63" w14:paraId="73A7CAF7" w14:textId="77777777" w:rsidTr="00487E63">
        <w:trPr>
          <w:jc w:val="center"/>
        </w:trPr>
        <w:tc>
          <w:tcPr>
            <w:tcW w:w="4792" w:type="dxa"/>
            <w:shd w:val="clear" w:color="auto" w:fill="auto"/>
          </w:tcPr>
          <w:p w14:paraId="582104A3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What work type does this role fit into? (tick one box that reflects the main work type, the default work type is hybrid)</w:t>
            </w:r>
          </w:p>
        </w:tc>
        <w:tc>
          <w:tcPr>
            <w:tcW w:w="1088" w:type="dxa"/>
            <w:shd w:val="clear" w:color="auto" w:fill="auto"/>
          </w:tcPr>
          <w:p w14:paraId="05BBD4AF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Fixed</w:t>
            </w: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ab/>
            </w:r>
          </w:p>
        </w:tc>
        <w:tc>
          <w:tcPr>
            <w:tcW w:w="1089" w:type="dxa"/>
            <w:shd w:val="clear" w:color="auto" w:fill="auto"/>
          </w:tcPr>
          <w:p w14:paraId="11DAED88" w14:textId="77777777" w:rsidR="00487E63" w:rsidRPr="0090432D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</w:pPr>
            <w:r w:rsidRPr="0090432D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  <w:t>Hybrid</w:t>
            </w:r>
            <w:r w:rsidRPr="0090432D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  <w:tab/>
            </w:r>
          </w:p>
        </w:tc>
        <w:tc>
          <w:tcPr>
            <w:tcW w:w="1088" w:type="dxa"/>
            <w:shd w:val="clear" w:color="auto" w:fill="auto"/>
          </w:tcPr>
          <w:p w14:paraId="16D7377A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Field</w:t>
            </w:r>
          </w:p>
        </w:tc>
        <w:tc>
          <w:tcPr>
            <w:tcW w:w="1089" w:type="dxa"/>
            <w:shd w:val="clear" w:color="auto" w:fill="auto"/>
          </w:tcPr>
          <w:p w14:paraId="5977F83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Remote</w:t>
            </w:r>
          </w:p>
        </w:tc>
        <w:tc>
          <w:tcPr>
            <w:tcW w:w="1089" w:type="dxa"/>
            <w:shd w:val="clear" w:color="auto" w:fill="auto"/>
          </w:tcPr>
          <w:p w14:paraId="6A7A5F52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Mobile</w:t>
            </w:r>
          </w:p>
        </w:tc>
      </w:tr>
    </w:tbl>
    <w:p w14:paraId="2DFD9A61" w14:textId="77777777" w:rsidR="00487E63" w:rsidRPr="00B74DE2" w:rsidRDefault="00487E63" w:rsidP="2E4C181F">
      <w:pPr>
        <w:rPr>
          <w:rFonts w:eastAsia="Arial"/>
          <w:szCs w:val="24"/>
        </w:rPr>
      </w:pPr>
    </w:p>
    <w:p w14:paraId="239B34A8" w14:textId="77777777" w:rsidR="00B74DE2" w:rsidRPr="00B74DE2" w:rsidRDefault="00B74DE2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p w14:paraId="143FCEDA" w14:textId="77777777" w:rsidR="00B74DE2" w:rsidRPr="00B74DE2" w:rsidRDefault="00B74DE2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p w14:paraId="7E9CE38E" w14:textId="4E0B3174" w:rsidR="002D795F" w:rsidRPr="00807E62" w:rsidRDefault="002D795F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sectPr w:rsidR="002D795F" w:rsidRPr="00807E62" w:rsidSect="008057A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CE10C" w14:textId="77777777" w:rsidR="005B1F86" w:rsidRDefault="005B1F86" w:rsidP="00EF7C1F">
      <w:pPr>
        <w:spacing w:after="0" w:line="240" w:lineRule="auto"/>
      </w:pPr>
      <w:r>
        <w:separator/>
      </w:r>
    </w:p>
  </w:endnote>
  <w:endnote w:type="continuationSeparator" w:id="0">
    <w:p w14:paraId="4B4FBB05" w14:textId="77777777" w:rsidR="005B1F86" w:rsidRDefault="005B1F86" w:rsidP="00E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C66C0" w14:textId="131F395E" w:rsidR="00514088" w:rsidRDefault="008057AB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1F6E42C" wp14:editId="2FE88153">
          <wp:simplePos x="0" y="0"/>
          <wp:positionH relativeFrom="column">
            <wp:posOffset>4591050</wp:posOffset>
          </wp:positionH>
          <wp:positionV relativeFrom="paragraph">
            <wp:posOffset>66775</wp:posOffset>
          </wp:positionV>
          <wp:extent cx="2246400" cy="356400"/>
          <wp:effectExtent l="0" t="0" r="1905" b="0"/>
          <wp:wrapNone/>
          <wp:docPr id="176072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2246" name="Picture 176072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8B7FE" w14:textId="697F2F4D" w:rsidR="008057AB" w:rsidRDefault="00487E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C583DE" wp14:editId="139674AD">
              <wp:simplePos x="0" y="0"/>
              <wp:positionH relativeFrom="margin">
                <wp:align>left</wp:align>
              </wp:positionH>
              <wp:positionV relativeFrom="paragraph">
                <wp:posOffset>115570</wp:posOffset>
              </wp:positionV>
              <wp:extent cx="6932930" cy="337185"/>
              <wp:effectExtent l="0" t="0" r="0" b="5715"/>
              <wp:wrapNone/>
              <wp:docPr id="14256985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3293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D777F" w14:textId="7CE7919D" w:rsidR="008057AB" w:rsidRDefault="00487E63" w:rsidP="00487E63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We are Collaborative, Accountable, Respectful and focussed on Excellence.</w:t>
                          </w:r>
                        </w:p>
                        <w:p w14:paraId="1962A3FF" w14:textId="77777777" w:rsidR="00487E63" w:rsidRPr="009C2E51" w:rsidRDefault="00487E63" w:rsidP="00487E63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4DC583DE">
              <v:stroke joinstyle="miter"/>
              <v:path gradientshapeok="t" o:connecttype="rect"/>
            </v:shapetype>
            <v:shape id="Text Box 2" style="position:absolute;margin-left:0;margin-top:9.1pt;width:545.9pt;height:26.5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">
              <v:path arrowok="t"/>
              <v:textbox>
                <w:txbxContent>
                  <w:p w:rsidR="008057AB" w:rsidP="00487E63" w:rsidRDefault="00487E63" w14:paraId="1B3D777F" w14:textId="7CE7919D">
                    <w:pPr>
                      <w:jc w:val="center"/>
                      <w:rPr>
                        <w:b/>
                        <w:bCs/>
                        <w:color w:val="FFFFFF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>We are Collaborative, Accountable, Respectful and focussed on Excellence.</w:t>
                    </w:r>
                  </w:p>
                  <w:p w:rsidRPr="009C2E51" w:rsidR="00487E63" w:rsidP="00487E63" w:rsidRDefault="00487E63" w14:paraId="1962A3FF" w14:textId="77777777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057AB">
      <w:rPr>
        <w:noProof/>
      </w:rPr>
      <w:drawing>
        <wp:anchor distT="0" distB="0" distL="114300" distR="114300" simplePos="0" relativeHeight="251668480" behindDoc="1" locked="0" layoutInCell="1" allowOverlap="1" wp14:anchorId="390D1A1B" wp14:editId="547D904D">
          <wp:simplePos x="0" y="0"/>
          <wp:positionH relativeFrom="column">
            <wp:posOffset>-503555</wp:posOffset>
          </wp:positionH>
          <wp:positionV relativeFrom="paragraph">
            <wp:posOffset>69215</wp:posOffset>
          </wp:positionV>
          <wp:extent cx="7336790" cy="359410"/>
          <wp:effectExtent l="0" t="0" r="3810" b="0"/>
          <wp:wrapNone/>
          <wp:docPr id="1766118235" name="Picture 1766118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591729" name="Picture 973591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F6267" w14:textId="77777777" w:rsidR="005B1F86" w:rsidRDefault="005B1F86" w:rsidP="00EF7C1F">
      <w:pPr>
        <w:spacing w:after="0" w:line="240" w:lineRule="auto"/>
      </w:pPr>
      <w:r>
        <w:separator/>
      </w:r>
    </w:p>
  </w:footnote>
  <w:footnote w:type="continuationSeparator" w:id="0">
    <w:p w14:paraId="3E896696" w14:textId="77777777" w:rsidR="005B1F86" w:rsidRDefault="005B1F86" w:rsidP="00EF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ED6A" w14:textId="14CFC909" w:rsidR="00EF7C1F" w:rsidRDefault="0007525F">
    <w:pPr>
      <w:pStyle w:val="Header"/>
    </w:pPr>
    <w:r w:rsidRPr="006A0474">
      <w:rPr>
        <w:noProof/>
      </w:rPr>
      <w:drawing>
        <wp:anchor distT="0" distB="0" distL="114300" distR="114300" simplePos="0" relativeHeight="251675648" behindDoc="0" locked="0" layoutInCell="1" allowOverlap="1" wp14:anchorId="02601D97" wp14:editId="0DEAF6FE">
          <wp:simplePos x="0" y="0"/>
          <wp:positionH relativeFrom="margin">
            <wp:posOffset>-418165</wp:posOffset>
          </wp:positionH>
          <wp:positionV relativeFrom="paragraph">
            <wp:posOffset>-260434</wp:posOffset>
          </wp:positionV>
          <wp:extent cx="667021" cy="681487"/>
          <wp:effectExtent l="0" t="0" r="0" b="4445"/>
          <wp:wrapNone/>
          <wp:docPr id="1647300694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058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C1F">
      <w:tab/>
    </w:r>
    <w:r w:rsidR="00EF7C1F">
      <w:tab/>
    </w:r>
    <w:r w:rsidR="00EF7C1F">
      <w:tab/>
    </w:r>
    <w:r w:rsidR="00EF7C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DFB3" w14:textId="1C5568C2" w:rsidR="008057AB" w:rsidRDefault="00E06F92">
    <w:pPr>
      <w:pStyle w:val="Header"/>
    </w:pPr>
    <w:r w:rsidRPr="006A0474">
      <w:rPr>
        <w:noProof/>
      </w:rPr>
      <w:drawing>
        <wp:anchor distT="0" distB="0" distL="114300" distR="114300" simplePos="0" relativeHeight="251673600" behindDoc="0" locked="0" layoutInCell="1" allowOverlap="1" wp14:anchorId="5B72FF6B" wp14:editId="08590ACA">
          <wp:simplePos x="0" y="0"/>
          <wp:positionH relativeFrom="margin">
            <wp:posOffset>-323850</wp:posOffset>
          </wp:positionH>
          <wp:positionV relativeFrom="paragraph">
            <wp:posOffset>-269240</wp:posOffset>
          </wp:positionV>
          <wp:extent cx="790575" cy="807720"/>
          <wp:effectExtent l="0" t="0" r="9525" b="0"/>
          <wp:wrapNone/>
          <wp:docPr id="2140707832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14543422" wp14:editId="13A09BE4">
          <wp:simplePos x="0" y="0"/>
          <wp:positionH relativeFrom="column">
            <wp:posOffset>4499610</wp:posOffset>
          </wp:positionH>
          <wp:positionV relativeFrom="paragraph">
            <wp:posOffset>-95250</wp:posOffset>
          </wp:positionV>
          <wp:extent cx="1871345" cy="450850"/>
          <wp:effectExtent l="0" t="0" r="0" b="6350"/>
          <wp:wrapNone/>
          <wp:docPr id="105938697" name="Picture 10593869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38697" name="Picture 105938697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BF574"/>
    <w:multiLevelType w:val="hybridMultilevel"/>
    <w:tmpl w:val="AEE6366A"/>
    <w:lvl w:ilvl="0" w:tplc="D2128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85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E65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489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89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3EE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8EF6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A0F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F88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03287"/>
    <w:multiLevelType w:val="hybridMultilevel"/>
    <w:tmpl w:val="114A9024"/>
    <w:lvl w:ilvl="0" w:tplc="24D8E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01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E3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E3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8B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04E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25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6A6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6B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90C9"/>
    <w:multiLevelType w:val="hybridMultilevel"/>
    <w:tmpl w:val="16505724"/>
    <w:lvl w:ilvl="0" w:tplc="557C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CC6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E6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E5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0B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66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EE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C3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2C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1893C"/>
    <w:multiLevelType w:val="hybridMultilevel"/>
    <w:tmpl w:val="696E067A"/>
    <w:lvl w:ilvl="0" w:tplc="D504A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C61C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2CC84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C3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44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08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69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21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A2D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7A0B8"/>
    <w:multiLevelType w:val="hybridMultilevel"/>
    <w:tmpl w:val="A21A6FA4"/>
    <w:lvl w:ilvl="0" w:tplc="7C149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840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A6D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82D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1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6A7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C03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0C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AA1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23DB1"/>
    <w:multiLevelType w:val="hybridMultilevel"/>
    <w:tmpl w:val="58063670"/>
    <w:lvl w:ilvl="0" w:tplc="BC7C9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034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CCB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21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48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E00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0B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B4D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909A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97792"/>
    <w:multiLevelType w:val="hybridMultilevel"/>
    <w:tmpl w:val="C8CA7606"/>
    <w:lvl w:ilvl="0" w:tplc="35EC0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80F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21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6D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EA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588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68C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0A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667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243DA"/>
    <w:multiLevelType w:val="hybridMultilevel"/>
    <w:tmpl w:val="9424B99C"/>
    <w:lvl w:ilvl="0" w:tplc="33AC9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02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187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06C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CEBF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78B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65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C6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4A9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C22B5"/>
    <w:multiLevelType w:val="hybridMultilevel"/>
    <w:tmpl w:val="1BE214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DDDFCD"/>
    <w:multiLevelType w:val="hybridMultilevel"/>
    <w:tmpl w:val="FCFE6294"/>
    <w:lvl w:ilvl="0" w:tplc="31B42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8A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82C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2B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8F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3006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04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A7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8E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454772"/>
    <w:multiLevelType w:val="hybridMultilevel"/>
    <w:tmpl w:val="5EA8D416"/>
    <w:lvl w:ilvl="0" w:tplc="DEE6C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466F8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C9EAB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6B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29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A00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EA2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67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EE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357008">
    <w:abstractNumId w:val="9"/>
  </w:num>
  <w:num w:numId="2" w16cid:durableId="1236281665">
    <w:abstractNumId w:val="6"/>
  </w:num>
  <w:num w:numId="3" w16cid:durableId="622728828">
    <w:abstractNumId w:val="5"/>
  </w:num>
  <w:num w:numId="4" w16cid:durableId="1445035866">
    <w:abstractNumId w:val="7"/>
  </w:num>
  <w:num w:numId="5" w16cid:durableId="696124716">
    <w:abstractNumId w:val="2"/>
  </w:num>
  <w:num w:numId="6" w16cid:durableId="2033342412">
    <w:abstractNumId w:val="1"/>
  </w:num>
  <w:num w:numId="7" w16cid:durableId="1895847396">
    <w:abstractNumId w:val="10"/>
  </w:num>
  <w:num w:numId="8" w16cid:durableId="1260329700">
    <w:abstractNumId w:val="4"/>
  </w:num>
  <w:num w:numId="9" w16cid:durableId="2143888535">
    <w:abstractNumId w:val="3"/>
  </w:num>
  <w:num w:numId="10" w16cid:durableId="407702080">
    <w:abstractNumId w:val="0"/>
  </w:num>
  <w:num w:numId="11" w16cid:durableId="9576417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6B"/>
    <w:rsid w:val="00000BDA"/>
    <w:rsid w:val="00010652"/>
    <w:rsid w:val="00052D78"/>
    <w:rsid w:val="000612A1"/>
    <w:rsid w:val="000622E6"/>
    <w:rsid w:val="0007525F"/>
    <w:rsid w:val="000870A0"/>
    <w:rsid w:val="00097702"/>
    <w:rsid w:val="000F167D"/>
    <w:rsid w:val="0010450F"/>
    <w:rsid w:val="00126B19"/>
    <w:rsid w:val="00161727"/>
    <w:rsid w:val="0016413C"/>
    <w:rsid w:val="0019186B"/>
    <w:rsid w:val="001B5ABE"/>
    <w:rsid w:val="001E7B1A"/>
    <w:rsid w:val="00220C6E"/>
    <w:rsid w:val="002458B8"/>
    <w:rsid w:val="002510E4"/>
    <w:rsid w:val="002D795F"/>
    <w:rsid w:val="002F6447"/>
    <w:rsid w:val="00301648"/>
    <w:rsid w:val="003175D0"/>
    <w:rsid w:val="0032013C"/>
    <w:rsid w:val="00337A62"/>
    <w:rsid w:val="00351CC2"/>
    <w:rsid w:val="00367CA7"/>
    <w:rsid w:val="0037427D"/>
    <w:rsid w:val="003E26B3"/>
    <w:rsid w:val="00440158"/>
    <w:rsid w:val="00474566"/>
    <w:rsid w:val="00487E63"/>
    <w:rsid w:val="004A0CBB"/>
    <w:rsid w:val="004A486A"/>
    <w:rsid w:val="0050552E"/>
    <w:rsid w:val="00514088"/>
    <w:rsid w:val="005244E6"/>
    <w:rsid w:val="005524C5"/>
    <w:rsid w:val="005A5EEC"/>
    <w:rsid w:val="005B1F86"/>
    <w:rsid w:val="005C678D"/>
    <w:rsid w:val="006228E7"/>
    <w:rsid w:val="00626388"/>
    <w:rsid w:val="00643C4D"/>
    <w:rsid w:val="00674D9B"/>
    <w:rsid w:val="006A0474"/>
    <w:rsid w:val="006B0354"/>
    <w:rsid w:val="006C4A4A"/>
    <w:rsid w:val="006D3751"/>
    <w:rsid w:val="006D6932"/>
    <w:rsid w:val="006F4DA3"/>
    <w:rsid w:val="0072039D"/>
    <w:rsid w:val="0072491D"/>
    <w:rsid w:val="00752A4E"/>
    <w:rsid w:val="007534ED"/>
    <w:rsid w:val="007B06C9"/>
    <w:rsid w:val="008057AB"/>
    <w:rsid w:val="00807E62"/>
    <w:rsid w:val="0083311A"/>
    <w:rsid w:val="00840B0E"/>
    <w:rsid w:val="00893E80"/>
    <w:rsid w:val="008C70DE"/>
    <w:rsid w:val="008E065E"/>
    <w:rsid w:val="008E48B4"/>
    <w:rsid w:val="0090432D"/>
    <w:rsid w:val="00A022C3"/>
    <w:rsid w:val="00A37F0F"/>
    <w:rsid w:val="00A57198"/>
    <w:rsid w:val="00AE7A4A"/>
    <w:rsid w:val="00B3131D"/>
    <w:rsid w:val="00B3148B"/>
    <w:rsid w:val="00B4347D"/>
    <w:rsid w:val="00B56D61"/>
    <w:rsid w:val="00B74DE2"/>
    <w:rsid w:val="00BA4DC8"/>
    <w:rsid w:val="00BB19A1"/>
    <w:rsid w:val="00BB5A48"/>
    <w:rsid w:val="00BC28A2"/>
    <w:rsid w:val="00BD0470"/>
    <w:rsid w:val="00BE411F"/>
    <w:rsid w:val="00BF1BBC"/>
    <w:rsid w:val="00C01606"/>
    <w:rsid w:val="00C5258C"/>
    <w:rsid w:val="00C56708"/>
    <w:rsid w:val="00C80E1E"/>
    <w:rsid w:val="00CC62A4"/>
    <w:rsid w:val="00D03539"/>
    <w:rsid w:val="00D47996"/>
    <w:rsid w:val="00D545C5"/>
    <w:rsid w:val="00D64D91"/>
    <w:rsid w:val="00D71FE5"/>
    <w:rsid w:val="00D8282B"/>
    <w:rsid w:val="00DA6072"/>
    <w:rsid w:val="00DE27CB"/>
    <w:rsid w:val="00DF19AF"/>
    <w:rsid w:val="00E06F92"/>
    <w:rsid w:val="00EC5CB5"/>
    <w:rsid w:val="00EF7C1F"/>
    <w:rsid w:val="00F07396"/>
    <w:rsid w:val="00F07AE7"/>
    <w:rsid w:val="00F10DC4"/>
    <w:rsid w:val="00F171F4"/>
    <w:rsid w:val="00F30768"/>
    <w:rsid w:val="00F640A7"/>
    <w:rsid w:val="00F66ED6"/>
    <w:rsid w:val="00F70CF4"/>
    <w:rsid w:val="00F81099"/>
    <w:rsid w:val="00FB636B"/>
    <w:rsid w:val="00FF7B95"/>
    <w:rsid w:val="060D6370"/>
    <w:rsid w:val="067A0113"/>
    <w:rsid w:val="08407BEA"/>
    <w:rsid w:val="08DB7C13"/>
    <w:rsid w:val="09350373"/>
    <w:rsid w:val="0A512977"/>
    <w:rsid w:val="0A58C9EE"/>
    <w:rsid w:val="11069E73"/>
    <w:rsid w:val="16341ABF"/>
    <w:rsid w:val="1B47011E"/>
    <w:rsid w:val="1B72118F"/>
    <w:rsid w:val="1C843F69"/>
    <w:rsid w:val="1FE47B3C"/>
    <w:rsid w:val="24E72D84"/>
    <w:rsid w:val="25457058"/>
    <w:rsid w:val="2622871E"/>
    <w:rsid w:val="27017964"/>
    <w:rsid w:val="2E4C181F"/>
    <w:rsid w:val="3301B113"/>
    <w:rsid w:val="33208192"/>
    <w:rsid w:val="35385C18"/>
    <w:rsid w:val="3A3EC25E"/>
    <w:rsid w:val="3E642F5F"/>
    <w:rsid w:val="42101C7A"/>
    <w:rsid w:val="423BDA97"/>
    <w:rsid w:val="442EB4A1"/>
    <w:rsid w:val="468EBB3E"/>
    <w:rsid w:val="48A6A669"/>
    <w:rsid w:val="4DD73FCD"/>
    <w:rsid w:val="4FF1912B"/>
    <w:rsid w:val="55E4C238"/>
    <w:rsid w:val="56CA93E8"/>
    <w:rsid w:val="58FE291C"/>
    <w:rsid w:val="61367B31"/>
    <w:rsid w:val="64CCC504"/>
    <w:rsid w:val="6A336BCF"/>
    <w:rsid w:val="6A8E47FD"/>
    <w:rsid w:val="6D233C6F"/>
    <w:rsid w:val="7411A064"/>
    <w:rsid w:val="757D5DD7"/>
    <w:rsid w:val="77FD8052"/>
    <w:rsid w:val="7831361F"/>
    <w:rsid w:val="7B5ABE48"/>
    <w:rsid w:val="7B826336"/>
    <w:rsid w:val="7E26B62C"/>
    <w:rsid w:val="7E5BA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E6FE"/>
  <w15:chartTrackingRefBased/>
  <w15:docId w15:val="{00A35416-0EA9-40DD-8881-FFDC097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E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1F"/>
  </w:style>
  <w:style w:type="paragraph" w:styleId="Footer">
    <w:name w:val="footer"/>
    <w:basedOn w:val="Normal"/>
    <w:link w:val="Foot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1F"/>
  </w:style>
  <w:style w:type="paragraph" w:customStyle="1" w:styleId="TableParagraph">
    <w:name w:val="Table Paragraph"/>
    <w:basedOn w:val="Normal"/>
    <w:uiPriority w:val="1"/>
    <w:qFormat/>
    <w:rsid w:val="00B74D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E63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2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120\AppData\Local\Microsoft\Windows\INetCache\Content.Outlook\22CWO82N\CCC%20letterhead%20draft%20v3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2FCB171FD7447BE12102C7CB1396C" ma:contentTypeVersion="17" ma:contentTypeDescription="Create a new document." ma:contentTypeScope="" ma:versionID="556fcfdb940ca27c7b677d89e3be4230">
  <xsd:schema xmlns:xsd="http://www.w3.org/2001/XMLSchema" xmlns:xs="http://www.w3.org/2001/XMLSchema" xmlns:p="http://schemas.microsoft.com/office/2006/metadata/properties" xmlns:ns2="a6ae2f78-f16f-4bc9-801e-4a7bbc97c885" xmlns:ns3="d71bf0d0-b545-4b8c-b2e2-4f7f3220326b" targetNamespace="http://schemas.microsoft.com/office/2006/metadata/properties" ma:root="true" ma:fieldsID="5f88c96f4892ca28bcaa691de073267f" ns2:_="" ns3:_="">
    <xsd:import namespace="a6ae2f78-f16f-4bc9-801e-4a7bbc97c885"/>
    <xsd:import namespace="d71bf0d0-b545-4b8c-b2e2-4f7f322032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e2f78-f16f-4bc9-801e-4a7bbc97c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bf0d0-b545-4b8c-b2e2-4f7f322032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3d056a-be87-42f6-9434-8291a190d1dd}" ma:internalName="TaxCatchAll" ma:showField="CatchAllData" ma:web="d71bf0d0-b545-4b8c-b2e2-4f7f322032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ae2f78-f16f-4bc9-801e-4a7bbc97c885">
      <Terms xmlns="http://schemas.microsoft.com/office/infopath/2007/PartnerControls"/>
    </lcf76f155ced4ddcb4097134ff3c332f>
    <TaxCatchAll xmlns="d71bf0d0-b545-4b8c-b2e2-4f7f3220326b" xsi:nil="true"/>
  </documentManagement>
</p:properties>
</file>

<file path=customXml/itemProps1.xml><?xml version="1.0" encoding="utf-8"?>
<ds:datastoreItem xmlns:ds="http://schemas.openxmlformats.org/officeDocument/2006/customXml" ds:itemID="{2F7EF34A-9286-42C2-96F2-9AD43BBE6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1C456C-9996-4C9E-8EB7-FBF3B1A086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1222D4-DEA7-46A6-B7C6-C66653DC6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e2f78-f16f-4bc9-801e-4a7bbc97c885"/>
    <ds:schemaRef ds:uri="d71bf0d0-b545-4b8c-b2e2-4f7f322032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0E3A73-E553-4F81-828B-53790ABB5F5C}">
  <ds:schemaRefs>
    <ds:schemaRef ds:uri="http://schemas.microsoft.com/office/2006/metadata/properties"/>
    <ds:schemaRef ds:uri="http://schemas.microsoft.com/office/infopath/2007/PartnerControls"/>
    <ds:schemaRef ds:uri="a6ae2f78-f16f-4bc9-801e-4a7bbc97c885"/>
    <ds:schemaRef ds:uri="d71bf0d0-b545-4b8c-b2e2-4f7f322032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 letterhead draft v3 (002)</Template>
  <TotalTime>0</TotalTime>
  <Pages>3</Pages>
  <Words>755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Rollo</dc:creator>
  <cp:keywords/>
  <dc:description/>
  <cp:lastModifiedBy>Sarah Fuller</cp:lastModifiedBy>
  <cp:revision>4</cp:revision>
  <dcterms:created xsi:type="dcterms:W3CDTF">2025-05-07T08:38:00Z</dcterms:created>
  <dcterms:modified xsi:type="dcterms:W3CDTF">2025-05-14T08:56:00Z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0x010100FC12FCB171FD7447BE12102C7CB1396C</vt:lpwstr>
  </property>
  <property fmtid="{D5CDD505-2E9C-101B-9397-08002B2CF9AE}" pid="3" name="MediaServiceImageTags">
    <vt:lpwstr/>
  </property>
</Properties>
</file>