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AB368" w14:textId="37E0884A" w:rsidR="00B74DE2" w:rsidRDefault="00B74DE2" w:rsidP="00487E63">
      <w:pPr>
        <w:widowControl w:val="0"/>
        <w:tabs>
          <w:tab w:val="left" w:pos="8400"/>
        </w:tabs>
        <w:rPr>
          <w:rFonts w:eastAsia="Arial"/>
          <w:szCs w:val="24"/>
        </w:rPr>
      </w:pPr>
    </w:p>
    <w:p w14:paraId="0CE36D28" w14:textId="77777777" w:rsidR="00487E63" w:rsidRPr="00487E63" w:rsidRDefault="00487E63" w:rsidP="00487E63">
      <w:pPr>
        <w:spacing w:after="0" w:line="240" w:lineRule="auto"/>
        <w:jc w:val="center"/>
        <w:rPr>
          <w:rFonts w:ascii="Calibri" w:eastAsia="Times New Roman" w:hAnsi="Calibri" w:cs="Calibri"/>
          <w:b/>
          <w:color w:val="003399"/>
          <w:spacing w:val="0"/>
          <w:sz w:val="36"/>
          <w:szCs w:val="36"/>
          <w:lang w:eastAsia="en-GB"/>
        </w:rPr>
      </w:pPr>
      <w:r w:rsidRPr="00487E63">
        <w:rPr>
          <w:rFonts w:ascii="Calibri" w:eastAsia="Times New Roman" w:hAnsi="Calibri" w:cs="Calibri"/>
          <w:b/>
          <w:color w:val="003399"/>
          <w:spacing w:val="0"/>
          <w:sz w:val="36"/>
          <w:szCs w:val="36"/>
          <w:lang w:eastAsia="en-GB"/>
        </w:rPr>
        <w:t>Job Description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487E63" w:rsidRPr="00487E63" w14:paraId="0ED7AE37" w14:textId="77777777" w:rsidTr="000C0076">
        <w:tc>
          <w:tcPr>
            <w:tcW w:w="5000" w:type="pct"/>
            <w:vAlign w:val="center"/>
          </w:tcPr>
          <w:p w14:paraId="0BDF4145" w14:textId="210B7687" w:rsidR="00487E63" w:rsidRPr="00487E63" w:rsidRDefault="00487E63" w:rsidP="00487E63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Calibri" w:eastAsia="Times New Roman" w:hAnsi="Calibri" w:cs="Calibri"/>
                <w:spacing w:val="0"/>
                <w:sz w:val="22"/>
                <w:szCs w:val="22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</w:rPr>
              <w:t>Job Title:</w:t>
            </w:r>
            <w:r w:rsidR="0010450F">
              <w:rPr>
                <w:rFonts w:ascii="Calibri" w:eastAsia="Times New Roman" w:hAnsi="Calibri" w:cs="Calibri"/>
                <w:spacing w:val="0"/>
                <w:sz w:val="22"/>
                <w:szCs w:val="22"/>
              </w:rPr>
              <w:t xml:space="preserve"> Procurement Assistant</w:t>
            </w:r>
          </w:p>
        </w:tc>
      </w:tr>
      <w:tr w:rsidR="00487E63" w:rsidRPr="00487E63" w14:paraId="42088848" w14:textId="77777777" w:rsidTr="000C0076">
        <w:tc>
          <w:tcPr>
            <w:tcW w:w="5000" w:type="pct"/>
            <w:vAlign w:val="center"/>
          </w:tcPr>
          <w:p w14:paraId="034325A9" w14:textId="436EFA05" w:rsidR="00487E63" w:rsidRPr="00487E63" w:rsidRDefault="00487E63" w:rsidP="00487E63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Calibri" w:eastAsia="Times New Roman" w:hAnsi="Calibri" w:cs="Calibri"/>
                <w:spacing w:val="0"/>
                <w:sz w:val="22"/>
                <w:szCs w:val="22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</w:rPr>
              <w:t>POSCODE:</w:t>
            </w:r>
            <w:r w:rsidR="0010450F">
              <w:rPr>
                <w:rFonts w:ascii="Calibri" w:eastAsia="Times New Roman" w:hAnsi="Calibri" w:cs="Calibri"/>
                <w:spacing w:val="0"/>
                <w:sz w:val="22"/>
                <w:szCs w:val="22"/>
              </w:rPr>
              <w:t xml:space="preserve"> CCC1292</w:t>
            </w:r>
          </w:p>
        </w:tc>
      </w:tr>
      <w:tr w:rsidR="00487E63" w:rsidRPr="00487E63" w14:paraId="0F97FB06" w14:textId="77777777" w:rsidTr="000C0076">
        <w:tc>
          <w:tcPr>
            <w:tcW w:w="5000" w:type="pct"/>
            <w:vAlign w:val="center"/>
          </w:tcPr>
          <w:p w14:paraId="5C60FB5D" w14:textId="20A93D37" w:rsidR="00487E63" w:rsidRPr="00487E63" w:rsidRDefault="00487E63" w:rsidP="00487E63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</w:rPr>
            </w:pPr>
            <w:r w:rsidRPr="00487E63"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</w:rPr>
              <w:t>Grade:</w:t>
            </w:r>
            <w:r w:rsidR="0010450F"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</w:rPr>
              <w:t xml:space="preserve"> 5/6</w:t>
            </w:r>
          </w:p>
        </w:tc>
      </w:tr>
    </w:tbl>
    <w:p w14:paraId="5485DFA8" w14:textId="77777777" w:rsidR="00487E63" w:rsidRPr="00487E63" w:rsidRDefault="00487E63" w:rsidP="00487E63">
      <w:pPr>
        <w:tabs>
          <w:tab w:val="left" w:pos="-720"/>
        </w:tabs>
        <w:suppressAutoHyphens/>
        <w:spacing w:after="120" w:line="240" w:lineRule="auto"/>
        <w:ind w:left="-425"/>
        <w:jc w:val="center"/>
        <w:rPr>
          <w:rFonts w:ascii="Calibri" w:eastAsia="Times New Roman" w:hAnsi="Calibri" w:cs="Calibri"/>
          <w:b/>
          <w:color w:val="003399"/>
          <w:szCs w:val="24"/>
          <w:lang w:eastAsia="en-GB"/>
        </w:rPr>
      </w:pPr>
      <w:r w:rsidRPr="00487E63">
        <w:rPr>
          <w:rFonts w:ascii="Calibri" w:eastAsia="Times New Roman" w:hAnsi="Calibri" w:cs="Calibri"/>
          <w:b/>
          <w:color w:val="003399"/>
          <w:szCs w:val="24"/>
          <w:lang w:eastAsia="en-GB"/>
        </w:rPr>
        <w:t>Overall purpose of the job</w:t>
      </w:r>
    </w:p>
    <w:p w14:paraId="38899522" w14:textId="74C5CD84" w:rsidR="00487E63" w:rsidRPr="00487E63" w:rsidRDefault="00220C6E" w:rsidP="423BDA97">
      <w:pPr>
        <w:suppressAutoHyphens/>
        <w:spacing w:after="0" w:line="240" w:lineRule="auto"/>
        <w:rPr>
          <w:rFonts w:eastAsia="Times New Roman"/>
          <w:sz w:val="22"/>
          <w:szCs w:val="22"/>
          <w:lang w:eastAsia="en-GB"/>
        </w:rPr>
      </w:pPr>
      <w:r w:rsidRPr="423BDA97">
        <w:rPr>
          <w:rFonts w:ascii="Calibri" w:eastAsia="Times New Roman" w:hAnsi="Calibri" w:cs="Calibri"/>
          <w:sz w:val="22"/>
          <w:szCs w:val="22"/>
          <w:lang w:eastAsia="en-GB"/>
        </w:rPr>
        <w:t xml:space="preserve">The Procurement Assistant will be a key role within the Procurement and Commercial Team, </w:t>
      </w:r>
      <w:r w:rsidR="000F167D" w:rsidRPr="423BDA97">
        <w:rPr>
          <w:rFonts w:ascii="Calibri" w:eastAsia="Times New Roman" w:hAnsi="Calibri" w:cs="Calibri"/>
          <w:sz w:val="22"/>
          <w:szCs w:val="22"/>
          <w:lang w:eastAsia="en-GB"/>
        </w:rPr>
        <w:t>delivering</w:t>
      </w:r>
      <w:r w:rsidR="442EB4A1" w:rsidRPr="423BDA97">
        <w:rPr>
          <w:rFonts w:ascii="Calibri" w:eastAsia="Times New Roman" w:hAnsi="Calibri" w:cs="Calibri"/>
          <w:sz w:val="22"/>
          <w:szCs w:val="22"/>
          <w:lang w:eastAsia="en-GB"/>
        </w:rPr>
        <w:t xml:space="preserve"> a</w:t>
      </w:r>
      <w:r w:rsidR="000F167D" w:rsidRPr="423BDA97">
        <w:rPr>
          <w:rFonts w:ascii="Calibri" w:eastAsia="Times New Roman" w:hAnsi="Calibri" w:cs="Calibri"/>
          <w:sz w:val="22"/>
          <w:szCs w:val="22"/>
          <w:lang w:eastAsia="en-GB"/>
        </w:rPr>
        <w:t xml:space="preserve"> key service out to the wider Council and within the team itself whilst developing an understanding of public sector procurement activity.</w:t>
      </w:r>
    </w:p>
    <w:p w14:paraId="112AFE24" w14:textId="77777777" w:rsidR="00487E63" w:rsidRPr="00487E63" w:rsidRDefault="00487E63" w:rsidP="00487E63">
      <w:pPr>
        <w:spacing w:after="0" w:line="240" w:lineRule="auto"/>
        <w:rPr>
          <w:rFonts w:ascii="Times New Roman" w:eastAsia="Times New Roman" w:hAnsi="Times New Roman" w:cs="Times New Roman"/>
          <w:spacing w:val="0"/>
          <w:szCs w:val="24"/>
          <w:lang w:eastAsia="en-GB"/>
        </w:rPr>
      </w:pPr>
    </w:p>
    <w:p w14:paraId="396454D0" w14:textId="77777777" w:rsidR="00487E63" w:rsidRPr="00487E63" w:rsidRDefault="00487E63" w:rsidP="00487E63">
      <w:pPr>
        <w:tabs>
          <w:tab w:val="left" w:pos="-720"/>
        </w:tabs>
        <w:suppressAutoHyphens/>
        <w:spacing w:after="120" w:line="240" w:lineRule="auto"/>
        <w:ind w:left="-425"/>
        <w:jc w:val="center"/>
        <w:rPr>
          <w:rFonts w:ascii="Calibri" w:eastAsia="Times New Roman" w:hAnsi="Calibri" w:cs="Calibri"/>
          <w:b/>
          <w:color w:val="003399"/>
          <w:szCs w:val="24"/>
          <w:lang w:eastAsia="en-GB"/>
        </w:rPr>
      </w:pPr>
      <w:r w:rsidRPr="423BDA97">
        <w:rPr>
          <w:rFonts w:ascii="Calibri" w:eastAsia="Times New Roman" w:hAnsi="Calibri" w:cs="Calibri"/>
          <w:b/>
          <w:bCs/>
          <w:color w:val="003399"/>
          <w:lang w:eastAsia="en-GB"/>
        </w:rPr>
        <w:t>Main accountabilities</w:t>
      </w:r>
    </w:p>
    <w:tbl>
      <w:tblPr>
        <w:tblW w:w="52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2"/>
        <w:gridCol w:w="9516"/>
      </w:tblGrid>
      <w:tr w:rsidR="00487E63" w:rsidRPr="00487E63" w14:paraId="686344A8" w14:textId="77777777" w:rsidTr="00487E63">
        <w:trPr>
          <w:jc w:val="center"/>
        </w:trPr>
        <w:tc>
          <w:tcPr>
            <w:tcW w:w="288" w:type="pct"/>
            <w:shd w:val="clear" w:color="auto" w:fill="auto"/>
          </w:tcPr>
          <w:p w14:paraId="51A1DA94" w14:textId="77777777" w:rsidR="00487E63" w:rsidRPr="00487E63" w:rsidRDefault="00487E63" w:rsidP="00487E63">
            <w:p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spacing w:val="0"/>
                <w:sz w:val="22"/>
                <w:szCs w:val="22"/>
              </w:rPr>
            </w:pPr>
          </w:p>
        </w:tc>
        <w:tc>
          <w:tcPr>
            <w:tcW w:w="4712" w:type="pct"/>
            <w:shd w:val="clear" w:color="auto" w:fill="auto"/>
          </w:tcPr>
          <w:p w14:paraId="494B4A04" w14:textId="77777777" w:rsidR="00487E63" w:rsidRPr="00487E63" w:rsidRDefault="00487E63" w:rsidP="00487E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spacing w:val="0"/>
                <w:sz w:val="22"/>
                <w:szCs w:val="22"/>
              </w:rPr>
            </w:pPr>
            <w:r w:rsidRPr="00487E63"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2"/>
              </w:rPr>
              <w:t>Main accountabilities</w:t>
            </w:r>
          </w:p>
        </w:tc>
      </w:tr>
      <w:tr w:rsidR="00487E63" w:rsidRPr="00487E63" w14:paraId="2F40FA49" w14:textId="77777777" w:rsidTr="00487E63">
        <w:trPr>
          <w:jc w:val="center"/>
        </w:trPr>
        <w:tc>
          <w:tcPr>
            <w:tcW w:w="288" w:type="pct"/>
          </w:tcPr>
          <w:p w14:paraId="434DCCA1" w14:textId="77777777" w:rsidR="00487E63" w:rsidRPr="00487E63" w:rsidRDefault="00487E63" w:rsidP="00487E63">
            <w:pPr>
              <w:numPr>
                <w:ilvl w:val="0"/>
                <w:numId w:val="11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712" w:type="pct"/>
          </w:tcPr>
          <w:p w14:paraId="68235A02" w14:textId="5F6389B4" w:rsidR="00487E63" w:rsidRPr="00487E63" w:rsidRDefault="00351CC2" w:rsidP="00351C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spacing w:val="0"/>
                <w:sz w:val="22"/>
                <w:szCs w:val="22"/>
              </w:rPr>
            </w:pPr>
            <w:r w:rsidRPr="00351CC2">
              <w:rPr>
                <w:rFonts w:ascii="Calibri" w:eastAsia="Times New Roman" w:hAnsi="Calibri" w:cs="Calibri"/>
                <w:spacing w:val="0"/>
                <w:sz w:val="22"/>
                <w:szCs w:val="22"/>
              </w:rPr>
              <w:t xml:space="preserve">Develop processes for obtaining and developing Management Information and use it to monitor and measure procurement and commercial activities and performance across the Council (including the use of a central contracts register, e-procurement, external spend analysis tools). Maintain procurement reporting tools and databases and identify any </w:t>
            </w:r>
            <w:proofErr w:type="gramStart"/>
            <w:r w:rsidRPr="00351CC2">
              <w:rPr>
                <w:rFonts w:ascii="Calibri" w:eastAsia="Times New Roman" w:hAnsi="Calibri" w:cs="Calibri"/>
                <w:spacing w:val="0"/>
                <w:sz w:val="22"/>
                <w:szCs w:val="22"/>
              </w:rPr>
              <w:t>off-contract</w:t>
            </w:r>
            <w:proofErr w:type="gramEnd"/>
            <w:r w:rsidRPr="00351CC2">
              <w:rPr>
                <w:rFonts w:ascii="Calibri" w:eastAsia="Times New Roman" w:hAnsi="Calibri" w:cs="Calibri"/>
                <w:spacing w:val="0"/>
                <w:sz w:val="22"/>
                <w:szCs w:val="22"/>
              </w:rPr>
              <w:t xml:space="preserve"> spend and other new procurement opportunitie</w:t>
            </w:r>
            <w:r>
              <w:rPr>
                <w:rFonts w:ascii="Calibri" w:eastAsia="Times New Roman" w:hAnsi="Calibri" w:cs="Calibri"/>
                <w:spacing w:val="0"/>
                <w:sz w:val="22"/>
                <w:szCs w:val="22"/>
              </w:rPr>
              <w:t>s.</w:t>
            </w:r>
          </w:p>
        </w:tc>
      </w:tr>
      <w:tr w:rsidR="00487E63" w:rsidRPr="00487E63" w14:paraId="7104F508" w14:textId="77777777" w:rsidTr="00487E63">
        <w:trPr>
          <w:jc w:val="center"/>
        </w:trPr>
        <w:tc>
          <w:tcPr>
            <w:tcW w:w="288" w:type="pct"/>
          </w:tcPr>
          <w:p w14:paraId="6ACE8A26" w14:textId="77777777" w:rsidR="00487E63" w:rsidRPr="00487E63" w:rsidRDefault="00487E63" w:rsidP="00487E63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712" w:type="pct"/>
          </w:tcPr>
          <w:p w14:paraId="64C4E7FE" w14:textId="0AE0521E" w:rsidR="00487E63" w:rsidRPr="00487E63" w:rsidRDefault="00351CC2" w:rsidP="00351CC2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</w:rPr>
            </w:pPr>
            <w:r w:rsidRPr="00351CC2"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</w:rPr>
              <w:t xml:space="preserve">Support a range of procurement initiatives, focusing </w:t>
            </w:r>
            <w:proofErr w:type="gramStart"/>
            <w:r w:rsidRPr="00351CC2"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</w:rPr>
              <w:t>in particular on</w:t>
            </w:r>
            <w:proofErr w:type="gramEnd"/>
            <w:r w:rsidRPr="00351CC2"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</w:rPr>
              <w:t xml:space="preserve"> supporting projects designed to deliver improved procurement practices, efficiencies and cost savings across the Council.  </w:t>
            </w:r>
          </w:p>
        </w:tc>
      </w:tr>
      <w:tr w:rsidR="00487E63" w:rsidRPr="00487E63" w14:paraId="3266797B" w14:textId="77777777" w:rsidTr="00487E63">
        <w:trPr>
          <w:trHeight w:val="70"/>
          <w:jc w:val="center"/>
        </w:trPr>
        <w:tc>
          <w:tcPr>
            <w:tcW w:w="288" w:type="pct"/>
          </w:tcPr>
          <w:p w14:paraId="66392B1D" w14:textId="77777777" w:rsidR="00487E63" w:rsidRPr="00487E63" w:rsidRDefault="00487E63" w:rsidP="00487E63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712" w:type="pct"/>
          </w:tcPr>
          <w:p w14:paraId="2B95F1B5" w14:textId="7AAD3652" w:rsidR="00487E63" w:rsidRPr="00487E63" w:rsidRDefault="006F4DA3" w:rsidP="006F4DA3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  <w:r w:rsidRPr="006F4DA3"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  <w:t>Support the team with procurement projects to ensure that service delivery and performance meets or exceeds departmental and contractual requirements. </w:t>
            </w:r>
          </w:p>
        </w:tc>
      </w:tr>
      <w:tr w:rsidR="00487E63" w:rsidRPr="00487E63" w14:paraId="66867318" w14:textId="77777777" w:rsidTr="00487E63">
        <w:trPr>
          <w:jc w:val="center"/>
        </w:trPr>
        <w:tc>
          <w:tcPr>
            <w:tcW w:w="288" w:type="pct"/>
          </w:tcPr>
          <w:p w14:paraId="204F3D86" w14:textId="77777777" w:rsidR="00487E63" w:rsidRPr="00487E63" w:rsidRDefault="00487E63" w:rsidP="00487E63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712" w:type="pct"/>
          </w:tcPr>
          <w:p w14:paraId="5D3C1F37" w14:textId="459424DF" w:rsidR="00487E63" w:rsidRPr="00487E63" w:rsidRDefault="006F4DA3" w:rsidP="006F4DA3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  <w:r w:rsidRPr="006F4DA3"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  <w:t>Provide appropriate levels of procurement support and advice across the Council and support the procurement with its project delivery</w:t>
            </w:r>
            <w:r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  <w:t>.</w:t>
            </w:r>
          </w:p>
        </w:tc>
      </w:tr>
      <w:tr w:rsidR="00487E63" w:rsidRPr="00487E63" w14:paraId="2098EF1C" w14:textId="77777777" w:rsidTr="00487E63">
        <w:trPr>
          <w:jc w:val="center"/>
        </w:trPr>
        <w:tc>
          <w:tcPr>
            <w:tcW w:w="288" w:type="pct"/>
          </w:tcPr>
          <w:p w14:paraId="4EFA520F" w14:textId="77777777" w:rsidR="00487E63" w:rsidRPr="00487E63" w:rsidRDefault="00487E63" w:rsidP="00487E63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712" w:type="pct"/>
          </w:tcPr>
          <w:p w14:paraId="395F85B3" w14:textId="4CFA2F78" w:rsidR="00487E63" w:rsidRPr="00487E63" w:rsidRDefault="002F6447" w:rsidP="002F6447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  <w:r w:rsidRPr="002F6447"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  <w:t>Update and maintain the Council’s procurement and commercial pages on the Internet and Intranet and contribute to the creation of additional guidance and support mechanisms as required. </w:t>
            </w:r>
          </w:p>
        </w:tc>
      </w:tr>
      <w:tr w:rsidR="00487E63" w:rsidRPr="00487E63" w14:paraId="19A086F6" w14:textId="77777777" w:rsidTr="00487E63">
        <w:trPr>
          <w:jc w:val="center"/>
        </w:trPr>
        <w:tc>
          <w:tcPr>
            <w:tcW w:w="288" w:type="pct"/>
          </w:tcPr>
          <w:p w14:paraId="2619B8CD" w14:textId="77777777" w:rsidR="00487E63" w:rsidRPr="00487E63" w:rsidRDefault="00487E63" w:rsidP="00487E63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712" w:type="pct"/>
          </w:tcPr>
          <w:p w14:paraId="2C5A2740" w14:textId="71DFBDB3" w:rsidR="00487E63" w:rsidRPr="00487E63" w:rsidRDefault="002F6447" w:rsidP="002F6447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  <w:r w:rsidRPr="002F6447"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  <w:t>Learn the procurement team’s e procurement system and become the super-admin portal user on behalf of the team managing technical issues and portal queries. </w:t>
            </w:r>
          </w:p>
        </w:tc>
      </w:tr>
      <w:tr w:rsidR="00487E63" w:rsidRPr="00487E63" w14:paraId="37AF666C" w14:textId="77777777" w:rsidTr="00487E63">
        <w:trPr>
          <w:jc w:val="center"/>
        </w:trPr>
        <w:tc>
          <w:tcPr>
            <w:tcW w:w="288" w:type="pct"/>
          </w:tcPr>
          <w:p w14:paraId="3E66547F" w14:textId="77777777" w:rsidR="00487E63" w:rsidRPr="00487E63" w:rsidRDefault="00487E63" w:rsidP="00487E63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712" w:type="pct"/>
          </w:tcPr>
          <w:p w14:paraId="1473C092" w14:textId="4DCEF481" w:rsidR="00487E63" w:rsidRPr="00487E63" w:rsidRDefault="002F6447" w:rsidP="002F6447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  <w:r w:rsidRPr="002F6447"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  <w:t>Support the development and delivery of training and awareness programmes in procurement and contract management for the Council. </w:t>
            </w:r>
          </w:p>
        </w:tc>
      </w:tr>
      <w:tr w:rsidR="00487E63" w:rsidRPr="00487E63" w14:paraId="39EE99D9" w14:textId="77777777" w:rsidTr="00487E63">
        <w:trPr>
          <w:jc w:val="center"/>
        </w:trPr>
        <w:tc>
          <w:tcPr>
            <w:tcW w:w="288" w:type="pct"/>
          </w:tcPr>
          <w:p w14:paraId="5EF91EB7" w14:textId="77777777" w:rsidR="00487E63" w:rsidRPr="00487E63" w:rsidRDefault="00487E63" w:rsidP="00487E63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712" w:type="pct"/>
          </w:tcPr>
          <w:p w14:paraId="693383A7" w14:textId="77777777" w:rsidR="00487E63" w:rsidRDefault="00C56708" w:rsidP="00C56708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  <w:r w:rsidRPr="00C56708"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  <w:t>Manage procurement related workflows in the Council’s finance system. </w:t>
            </w:r>
            <w:r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  <w:t xml:space="preserve"> </w:t>
            </w:r>
          </w:p>
          <w:p w14:paraId="04227BA8" w14:textId="59252E7D" w:rsidR="00C56708" w:rsidRPr="00487E63" w:rsidRDefault="00C56708" w:rsidP="00C56708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</w:p>
        </w:tc>
      </w:tr>
      <w:tr w:rsidR="00487E63" w:rsidRPr="00487E63" w14:paraId="6C5BC548" w14:textId="77777777" w:rsidTr="00487E63">
        <w:trPr>
          <w:jc w:val="center"/>
        </w:trPr>
        <w:tc>
          <w:tcPr>
            <w:tcW w:w="288" w:type="pct"/>
          </w:tcPr>
          <w:p w14:paraId="2A804997" w14:textId="77777777" w:rsidR="00487E63" w:rsidRPr="00487E63" w:rsidRDefault="00487E63" w:rsidP="00487E6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pacing w:val="0"/>
                <w:sz w:val="18"/>
                <w:szCs w:val="18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10. </w:t>
            </w:r>
          </w:p>
          <w:p w14:paraId="1693FA74" w14:textId="77777777" w:rsidR="00487E63" w:rsidRPr="00487E63" w:rsidRDefault="00487E63" w:rsidP="00487E63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712" w:type="pct"/>
          </w:tcPr>
          <w:p w14:paraId="45FBEA64" w14:textId="77777777" w:rsidR="00487E63" w:rsidRPr="00487E63" w:rsidRDefault="00487E63" w:rsidP="00487E63">
            <w:pPr>
              <w:tabs>
                <w:tab w:val="left" w:pos="709"/>
              </w:tabs>
              <w:spacing w:before="120" w:after="120" w:line="240" w:lineRule="auto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en-GB"/>
              </w:rPr>
              <w:t>Demonstrate an awareness and understanding of equality, diversity and inclusion.</w:t>
            </w:r>
            <w:r w:rsidRPr="00487E63">
              <w:rPr>
                <w:rFonts w:ascii="Calibri" w:eastAsia="Times New Roman" w:hAnsi="Calibri" w:cs="Calibri"/>
                <w:spacing w:val="0"/>
                <w:sz w:val="23"/>
                <w:szCs w:val="23"/>
                <w:lang w:eastAsia="en-GB"/>
              </w:rPr>
              <w:t xml:space="preserve">   </w:t>
            </w:r>
          </w:p>
        </w:tc>
      </w:tr>
      <w:tr w:rsidR="00487E63" w:rsidRPr="00487E63" w14:paraId="2531D916" w14:textId="77777777" w:rsidTr="00487E63">
        <w:trPr>
          <w:jc w:val="center"/>
        </w:trPr>
        <w:tc>
          <w:tcPr>
            <w:tcW w:w="288" w:type="pct"/>
          </w:tcPr>
          <w:p w14:paraId="17AC5BE3" w14:textId="77777777" w:rsidR="00487E63" w:rsidRPr="00487E63" w:rsidRDefault="00487E63" w:rsidP="00487E6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11. </w:t>
            </w:r>
          </w:p>
        </w:tc>
        <w:tc>
          <w:tcPr>
            <w:tcW w:w="4712" w:type="pct"/>
          </w:tcPr>
          <w:p w14:paraId="4A4DC957" w14:textId="77777777" w:rsidR="00487E63" w:rsidRPr="00487E63" w:rsidRDefault="00487E63" w:rsidP="00487E63">
            <w:pPr>
              <w:tabs>
                <w:tab w:val="left" w:pos="709"/>
              </w:tabs>
              <w:spacing w:before="120" w:after="12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en-GB"/>
              </w:rPr>
              <w:t>Ability to contribute to our commitment of becoming a Net Zero organisation by 2030.   </w:t>
            </w:r>
          </w:p>
        </w:tc>
      </w:tr>
    </w:tbl>
    <w:p w14:paraId="68DC4AB9" w14:textId="77777777" w:rsidR="00487E63" w:rsidRPr="00487E63" w:rsidRDefault="00487E63" w:rsidP="00487E63">
      <w:pPr>
        <w:spacing w:after="120" w:line="240" w:lineRule="auto"/>
        <w:jc w:val="center"/>
        <w:rPr>
          <w:rFonts w:eastAsia="Times New Roman"/>
          <w:b/>
          <w:color w:val="FFFFFF"/>
          <w:spacing w:val="0"/>
          <w:sz w:val="22"/>
          <w:szCs w:val="22"/>
          <w:lang w:eastAsia="en-GB"/>
        </w:rPr>
      </w:pPr>
      <w:r w:rsidRPr="00487E63">
        <w:rPr>
          <w:rFonts w:eastAsia="Times New Roman"/>
          <w:b/>
          <w:spacing w:val="0"/>
          <w:sz w:val="22"/>
          <w:szCs w:val="22"/>
          <w:lang w:eastAsia="en-GB"/>
        </w:rPr>
        <w:br w:type="page"/>
      </w:r>
      <w:r w:rsidRPr="00487E63">
        <w:rPr>
          <w:rFonts w:ascii="Calibri" w:eastAsia="Times New Roman" w:hAnsi="Calibri" w:cs="Calibri"/>
          <w:b/>
          <w:color w:val="003399"/>
          <w:spacing w:val="0"/>
          <w:sz w:val="36"/>
          <w:szCs w:val="36"/>
          <w:lang w:eastAsia="en-GB"/>
        </w:rPr>
        <w:lastRenderedPageBreak/>
        <w:t>Person Specification</w:t>
      </w:r>
    </w:p>
    <w:p w14:paraId="662B7BB6" w14:textId="77777777" w:rsidR="00487E63" w:rsidRPr="00487E63" w:rsidRDefault="00487E63" w:rsidP="00487E63">
      <w:pPr>
        <w:tabs>
          <w:tab w:val="left" w:pos="-720"/>
        </w:tabs>
        <w:suppressAutoHyphens/>
        <w:spacing w:after="120" w:line="240" w:lineRule="auto"/>
        <w:ind w:left="-425"/>
        <w:rPr>
          <w:rFonts w:ascii="Calibri" w:eastAsia="Times New Roman" w:hAnsi="Calibri" w:cs="Calibri"/>
          <w:b/>
          <w:color w:val="003399"/>
          <w:szCs w:val="24"/>
          <w:lang w:eastAsia="en-GB"/>
        </w:rPr>
      </w:pPr>
      <w:r w:rsidRPr="00487E63">
        <w:rPr>
          <w:rFonts w:ascii="Calibri" w:eastAsia="Times New Roman" w:hAnsi="Calibri" w:cs="Calibri"/>
          <w:b/>
          <w:color w:val="003399"/>
          <w:szCs w:val="24"/>
          <w:lang w:eastAsia="en-GB"/>
        </w:rPr>
        <w:t>Qualifications, knowledge, skills and experience</w:t>
      </w:r>
    </w:p>
    <w:p w14:paraId="2D35F386" w14:textId="77777777" w:rsidR="00487E63" w:rsidRPr="00487E63" w:rsidRDefault="00487E63" w:rsidP="00487E63">
      <w:pPr>
        <w:spacing w:after="120" w:line="240" w:lineRule="auto"/>
        <w:ind w:left="-426"/>
        <w:rPr>
          <w:rFonts w:ascii="Calibri" w:eastAsia="Times New Roman" w:hAnsi="Calibri" w:cs="Calibri"/>
          <w:spacing w:val="0"/>
          <w:sz w:val="22"/>
          <w:szCs w:val="22"/>
          <w:lang w:eastAsia="en-GB"/>
        </w:rPr>
      </w:pPr>
      <w:r w:rsidRPr="00487E63">
        <w:rPr>
          <w:rFonts w:ascii="Calibri" w:eastAsia="Times New Roman" w:hAnsi="Calibri" w:cs="Calibri"/>
          <w:spacing w:val="0"/>
          <w:sz w:val="22"/>
          <w:szCs w:val="22"/>
          <w:lang w:eastAsia="en-GB"/>
        </w:rPr>
        <w:t>Minimum level of qualifications required for this job</w:t>
      </w:r>
    </w:p>
    <w:tbl>
      <w:tblPr>
        <w:tblW w:w="10222" w:type="dxa"/>
        <w:jc w:val="center"/>
        <w:tblLayout w:type="fixed"/>
        <w:tblLook w:val="0000" w:firstRow="0" w:lastRow="0" w:firstColumn="0" w:lastColumn="0" w:noHBand="0" w:noVBand="0"/>
      </w:tblPr>
      <w:tblGrid>
        <w:gridCol w:w="4106"/>
        <w:gridCol w:w="4500"/>
        <w:gridCol w:w="1616"/>
      </w:tblGrid>
      <w:tr w:rsidR="00487E63" w:rsidRPr="00487E63" w14:paraId="1E9E042B" w14:textId="77777777" w:rsidTr="00487E63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C1F91" w14:textId="77777777" w:rsidR="00487E63" w:rsidRPr="00487E63" w:rsidRDefault="00487E63" w:rsidP="00487E63">
            <w:pPr>
              <w:keepNext/>
              <w:spacing w:before="240" w:after="60" w:line="240" w:lineRule="auto"/>
              <w:outlineLvl w:val="3"/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2"/>
                <w:lang w:eastAsia="en-GB"/>
              </w:rPr>
              <w:t>Qualifications Required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C6E1" w14:textId="77777777" w:rsidR="00487E63" w:rsidRPr="00487E63" w:rsidRDefault="00487E63" w:rsidP="00487E63">
            <w:pPr>
              <w:spacing w:after="0" w:line="240" w:lineRule="auto"/>
              <w:rPr>
                <w:rFonts w:ascii="Calibri" w:eastAsia="Times New Roman" w:hAnsi="Calibri" w:cs="Calibri"/>
                <w:b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b/>
                <w:spacing w:val="0"/>
                <w:sz w:val="22"/>
                <w:szCs w:val="22"/>
                <w:lang w:eastAsia="en-GB"/>
              </w:rPr>
              <w:t>Subject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B519156" w14:textId="77777777" w:rsidR="00487E63" w:rsidRPr="00487E63" w:rsidRDefault="00487E63" w:rsidP="00487E63">
            <w:pPr>
              <w:spacing w:after="0" w:line="240" w:lineRule="auto"/>
              <w:rPr>
                <w:rFonts w:ascii="Calibri" w:eastAsia="Times New Roman" w:hAnsi="Calibri" w:cs="Calibri"/>
                <w:b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b/>
                <w:spacing w:val="0"/>
                <w:sz w:val="22"/>
                <w:szCs w:val="22"/>
                <w:lang w:eastAsia="en-GB"/>
              </w:rPr>
              <w:t>Essential/</w:t>
            </w:r>
          </w:p>
          <w:p w14:paraId="234163CA" w14:textId="77777777" w:rsidR="00487E63" w:rsidRPr="00487E63" w:rsidRDefault="00487E63" w:rsidP="00487E63">
            <w:pPr>
              <w:spacing w:after="0" w:line="240" w:lineRule="auto"/>
              <w:rPr>
                <w:rFonts w:ascii="Calibri" w:eastAsia="Times New Roman" w:hAnsi="Calibri" w:cs="Calibri"/>
                <w:b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b/>
                <w:spacing w:val="0"/>
                <w:sz w:val="22"/>
                <w:szCs w:val="22"/>
                <w:lang w:eastAsia="en-GB"/>
              </w:rPr>
              <w:t>Desirable</w:t>
            </w:r>
          </w:p>
        </w:tc>
      </w:tr>
      <w:tr w:rsidR="00487E63" w:rsidRPr="00126B19" w14:paraId="388AA261" w14:textId="77777777" w:rsidTr="00487E63">
        <w:trPr>
          <w:trHeight w:val="427"/>
          <w:jc w:val="center"/>
        </w:trPr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12998C" w14:textId="305FF2E1" w:rsidR="00487E63" w:rsidRPr="00126B19" w:rsidRDefault="00643C4D" w:rsidP="00487E63">
            <w:pPr>
              <w:spacing w:before="120" w:after="0" w:line="240" w:lineRule="auto"/>
              <w:rPr>
                <w:rFonts w:eastAsia="Times New Roman"/>
                <w:bCs/>
                <w:spacing w:val="0"/>
                <w:sz w:val="22"/>
                <w:szCs w:val="22"/>
                <w:lang w:eastAsia="en-GB"/>
              </w:rPr>
            </w:pPr>
            <w:r>
              <w:rPr>
                <w:rFonts w:eastAsia="Times New Roman"/>
                <w:bCs/>
                <w:spacing w:val="0"/>
                <w:sz w:val="22"/>
                <w:szCs w:val="22"/>
                <w:lang w:eastAsia="en-GB"/>
              </w:rPr>
              <w:t>General education to GCSE standard with an A-C grade in English and Maths or equivalent standard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964FA" w14:textId="505727EC" w:rsidR="00487E63" w:rsidRPr="00126B19" w:rsidRDefault="00126B19" w:rsidP="00487E63">
            <w:pPr>
              <w:spacing w:before="120" w:after="0" w:line="240" w:lineRule="auto"/>
              <w:rPr>
                <w:rFonts w:eastAsia="Times New Roman"/>
                <w:bCs/>
                <w:spacing w:val="0"/>
                <w:sz w:val="22"/>
                <w:szCs w:val="22"/>
                <w:lang w:eastAsia="en-GB"/>
              </w:rPr>
            </w:pPr>
            <w:r>
              <w:rPr>
                <w:rFonts w:eastAsia="Times New Roman"/>
                <w:bCs/>
                <w:spacing w:val="0"/>
                <w:sz w:val="22"/>
                <w:szCs w:val="22"/>
                <w:lang w:eastAsia="en-GB"/>
              </w:rPr>
              <w:t>Any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3B1D9" w14:textId="29231B99" w:rsidR="00487E63" w:rsidRPr="00126B19" w:rsidRDefault="00126B19" w:rsidP="00487E63">
            <w:pPr>
              <w:spacing w:before="120" w:after="0" w:line="240" w:lineRule="auto"/>
              <w:rPr>
                <w:rFonts w:eastAsia="Times New Roman"/>
                <w:bCs/>
                <w:spacing w:val="0"/>
                <w:sz w:val="22"/>
                <w:szCs w:val="22"/>
                <w:lang w:eastAsia="en-GB"/>
              </w:rPr>
            </w:pPr>
            <w:r>
              <w:rPr>
                <w:rFonts w:eastAsia="Times New Roman"/>
                <w:bCs/>
                <w:spacing w:val="0"/>
                <w:sz w:val="22"/>
                <w:szCs w:val="22"/>
                <w:lang w:eastAsia="en-GB"/>
              </w:rPr>
              <w:t>Essential</w:t>
            </w:r>
          </w:p>
        </w:tc>
      </w:tr>
      <w:tr w:rsidR="00487E63" w:rsidRPr="00126B19" w14:paraId="4A34585D" w14:textId="77777777" w:rsidTr="00487E63">
        <w:trPr>
          <w:jc w:val="center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844731" w14:textId="5935A2B0" w:rsidR="00487E63" w:rsidRPr="00126B19" w:rsidRDefault="00126B19" w:rsidP="00126B19">
            <w:pPr>
              <w:spacing w:before="120" w:after="0" w:line="240" w:lineRule="auto"/>
              <w:rPr>
                <w:rFonts w:eastAsia="Times New Roman"/>
                <w:bCs/>
                <w:spacing w:val="0"/>
                <w:sz w:val="22"/>
                <w:szCs w:val="22"/>
                <w:lang w:eastAsia="en-GB"/>
              </w:rPr>
            </w:pPr>
            <w:r>
              <w:rPr>
                <w:rFonts w:eastAsia="Times New Roman"/>
                <w:bCs/>
                <w:spacing w:val="0"/>
                <w:sz w:val="22"/>
                <w:szCs w:val="22"/>
                <w:lang w:eastAsia="en-GB"/>
              </w:rPr>
              <w:t>Degree</w:t>
            </w:r>
            <w:r w:rsidR="000870A0">
              <w:rPr>
                <w:rFonts w:eastAsia="Times New Roman"/>
                <w:bCs/>
                <w:spacing w:val="0"/>
                <w:sz w:val="22"/>
                <w:szCs w:val="22"/>
                <w:lang w:eastAsia="en-GB"/>
              </w:rPr>
              <w:t xml:space="preserve"> or relevant experience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C087B" w14:textId="436D4409" w:rsidR="00487E63" w:rsidRPr="00126B19" w:rsidRDefault="00126B19" w:rsidP="00487E63">
            <w:pPr>
              <w:spacing w:before="120" w:after="0" w:line="240" w:lineRule="auto"/>
              <w:rPr>
                <w:rFonts w:eastAsia="Times New Roman"/>
                <w:bCs/>
                <w:spacing w:val="0"/>
                <w:sz w:val="22"/>
                <w:szCs w:val="22"/>
                <w:lang w:eastAsia="en-GB"/>
              </w:rPr>
            </w:pPr>
            <w:r>
              <w:rPr>
                <w:rFonts w:eastAsia="Times New Roman"/>
                <w:bCs/>
                <w:spacing w:val="0"/>
                <w:sz w:val="22"/>
                <w:szCs w:val="22"/>
                <w:lang w:eastAsia="en-GB"/>
              </w:rPr>
              <w:t>Any</w:t>
            </w:r>
            <w:r w:rsidR="000870A0">
              <w:rPr>
                <w:rFonts w:eastAsia="Times New Roman"/>
                <w:bCs/>
                <w:spacing w:val="0"/>
                <w:sz w:val="22"/>
                <w:szCs w:val="22"/>
                <w:lang w:eastAsia="en-GB"/>
              </w:rPr>
              <w:t xml:space="preserve"> degree or experience in </w:t>
            </w:r>
            <w:r w:rsidR="00BB19A1">
              <w:rPr>
                <w:rFonts w:eastAsia="Times New Roman"/>
                <w:bCs/>
                <w:spacing w:val="0"/>
                <w:sz w:val="22"/>
                <w:szCs w:val="22"/>
                <w:lang w:eastAsia="en-GB"/>
              </w:rPr>
              <w:t>a finance or procurement role in either the private or public sector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E1CD1" w14:textId="67B10503" w:rsidR="00487E63" w:rsidRPr="00126B19" w:rsidRDefault="00126B19" w:rsidP="00487E63">
            <w:pPr>
              <w:spacing w:before="120" w:after="0" w:line="240" w:lineRule="auto"/>
              <w:rPr>
                <w:rFonts w:eastAsia="Times New Roman"/>
                <w:bCs/>
                <w:spacing w:val="0"/>
                <w:sz w:val="22"/>
                <w:szCs w:val="22"/>
                <w:lang w:eastAsia="en-GB"/>
              </w:rPr>
            </w:pPr>
            <w:r>
              <w:rPr>
                <w:rFonts w:eastAsia="Times New Roman"/>
                <w:bCs/>
                <w:spacing w:val="0"/>
                <w:sz w:val="22"/>
                <w:szCs w:val="22"/>
                <w:lang w:eastAsia="en-GB"/>
              </w:rPr>
              <w:t>Desirable</w:t>
            </w:r>
          </w:p>
        </w:tc>
      </w:tr>
    </w:tbl>
    <w:p w14:paraId="2EAF3CB6" w14:textId="77777777" w:rsidR="00487E63" w:rsidRPr="00487E63" w:rsidRDefault="00487E63" w:rsidP="00487E63">
      <w:pPr>
        <w:spacing w:before="120" w:after="120" w:line="240" w:lineRule="auto"/>
        <w:ind w:left="-426"/>
        <w:rPr>
          <w:rFonts w:ascii="Calibri" w:eastAsia="Times New Roman" w:hAnsi="Calibri" w:cs="Calibri"/>
          <w:spacing w:val="0"/>
          <w:sz w:val="22"/>
          <w:szCs w:val="22"/>
          <w:lang w:eastAsia="en-GB"/>
        </w:rPr>
      </w:pPr>
      <w:r w:rsidRPr="00487E63">
        <w:rPr>
          <w:rFonts w:ascii="Calibri" w:eastAsia="Times New Roman" w:hAnsi="Calibri" w:cs="Calibri"/>
          <w:spacing w:val="0"/>
          <w:sz w:val="22"/>
          <w:szCs w:val="22"/>
          <w:lang w:eastAsia="en-GB"/>
        </w:rPr>
        <w:t>Minimum levels of knowledge, skills and experience required for this job</w:t>
      </w:r>
    </w:p>
    <w:tbl>
      <w:tblPr>
        <w:tblpPr w:leftFromText="180" w:rightFromText="180" w:vertAnchor="text" w:horzAnchor="margin" w:tblpXSpec="center" w:tblpY="2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4247"/>
        <w:gridCol w:w="1842"/>
      </w:tblGrid>
      <w:tr w:rsidR="00487E63" w:rsidRPr="00487E63" w14:paraId="6D651E46" w14:textId="77777777" w:rsidTr="423BDA97">
        <w:trPr>
          <w:cantSplit/>
          <w:trHeight w:val="368"/>
        </w:trPr>
        <w:tc>
          <w:tcPr>
            <w:tcW w:w="4112" w:type="dxa"/>
            <w:tcBorders>
              <w:right w:val="single" w:sz="4" w:space="0" w:color="auto"/>
            </w:tcBorders>
            <w:shd w:val="clear" w:color="auto" w:fill="auto"/>
          </w:tcPr>
          <w:p w14:paraId="13B8DBA0" w14:textId="77777777" w:rsidR="00487E63" w:rsidRPr="00487E63" w:rsidRDefault="00487E63" w:rsidP="00487E63">
            <w:pPr>
              <w:keepNext/>
              <w:tabs>
                <w:tab w:val="right" w:leader="dot" w:pos="8080"/>
              </w:tabs>
              <w:spacing w:before="240" w:after="60" w:line="240" w:lineRule="auto"/>
              <w:outlineLvl w:val="1"/>
              <w:rPr>
                <w:rFonts w:ascii="Calibri" w:eastAsia="Times New Roman" w:hAnsi="Calibri" w:cs="Calibri"/>
                <w:b/>
                <w:iCs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b/>
                <w:iCs/>
                <w:spacing w:val="0"/>
                <w:sz w:val="22"/>
                <w:szCs w:val="22"/>
                <w:lang w:eastAsia="en-GB"/>
              </w:rPr>
              <w:t xml:space="preserve">Identify 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</w:tcPr>
          <w:p w14:paraId="35CE43DF" w14:textId="77777777" w:rsidR="00487E63" w:rsidRPr="00487E63" w:rsidRDefault="00487E63" w:rsidP="00487E63">
            <w:pPr>
              <w:keepNext/>
              <w:tabs>
                <w:tab w:val="right" w:leader="dot" w:pos="8080"/>
              </w:tabs>
              <w:spacing w:before="240" w:after="60" w:line="240" w:lineRule="auto"/>
              <w:outlineLvl w:val="1"/>
              <w:rPr>
                <w:rFonts w:ascii="Calibri" w:eastAsia="Times New Roman" w:hAnsi="Calibri" w:cs="Calibri"/>
                <w:b/>
                <w:iCs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b/>
                <w:iCs/>
                <w:spacing w:val="0"/>
                <w:sz w:val="22"/>
                <w:szCs w:val="22"/>
                <w:lang w:eastAsia="en-GB"/>
              </w:rPr>
              <w:t>Describe</w:t>
            </w:r>
          </w:p>
        </w:tc>
        <w:tc>
          <w:tcPr>
            <w:tcW w:w="1842" w:type="dxa"/>
            <w:tcBorders>
              <w:left w:val="nil"/>
            </w:tcBorders>
          </w:tcPr>
          <w:p w14:paraId="450E8513" w14:textId="77777777" w:rsidR="00487E63" w:rsidRPr="00487E63" w:rsidRDefault="00487E63" w:rsidP="00487E63">
            <w:pPr>
              <w:keepNext/>
              <w:tabs>
                <w:tab w:val="right" w:leader="dot" w:pos="8080"/>
              </w:tabs>
              <w:spacing w:after="0" w:line="240" w:lineRule="auto"/>
              <w:outlineLvl w:val="1"/>
              <w:rPr>
                <w:rFonts w:ascii="Calibri" w:eastAsia="Times New Roman" w:hAnsi="Calibri" w:cs="Calibri"/>
                <w:b/>
                <w:iCs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b/>
                <w:iCs/>
                <w:spacing w:val="0"/>
                <w:sz w:val="22"/>
                <w:szCs w:val="22"/>
                <w:lang w:eastAsia="en-GB"/>
              </w:rPr>
              <w:t>Essential/</w:t>
            </w:r>
          </w:p>
          <w:p w14:paraId="5913F32E" w14:textId="77777777" w:rsidR="00487E63" w:rsidRPr="00487E63" w:rsidRDefault="00487E63" w:rsidP="00487E63">
            <w:pPr>
              <w:keepNext/>
              <w:tabs>
                <w:tab w:val="right" w:leader="dot" w:pos="8080"/>
              </w:tabs>
              <w:spacing w:after="0" w:line="240" w:lineRule="auto"/>
              <w:outlineLvl w:val="1"/>
              <w:rPr>
                <w:rFonts w:ascii="Calibri" w:eastAsia="Times New Roman" w:hAnsi="Calibri" w:cs="Calibri"/>
                <w:b/>
                <w:iCs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b/>
                <w:iCs/>
                <w:spacing w:val="0"/>
                <w:sz w:val="22"/>
                <w:szCs w:val="22"/>
                <w:lang w:eastAsia="en-GB"/>
              </w:rPr>
              <w:t>Desirable</w:t>
            </w:r>
          </w:p>
        </w:tc>
      </w:tr>
      <w:tr w:rsidR="00487E63" w:rsidRPr="00487E63" w14:paraId="507F3194" w14:textId="77777777" w:rsidTr="423BDA97">
        <w:tc>
          <w:tcPr>
            <w:tcW w:w="4112" w:type="dxa"/>
            <w:shd w:val="clear" w:color="auto" w:fill="auto"/>
          </w:tcPr>
          <w:p w14:paraId="5B475937" w14:textId="77777777" w:rsidR="00487E63" w:rsidRPr="00487E63" w:rsidRDefault="00487E63" w:rsidP="00487E63">
            <w:pPr>
              <w:tabs>
                <w:tab w:val="right" w:leader="dot" w:pos="8080"/>
              </w:tabs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b/>
                <w:spacing w:val="0"/>
                <w:sz w:val="22"/>
                <w:szCs w:val="22"/>
                <w:lang w:eastAsia="en-GB"/>
              </w:rPr>
              <w:t>Knowledge</w:t>
            </w:r>
          </w:p>
        </w:tc>
        <w:tc>
          <w:tcPr>
            <w:tcW w:w="4247" w:type="dxa"/>
            <w:shd w:val="clear" w:color="auto" w:fill="auto"/>
          </w:tcPr>
          <w:p w14:paraId="5B368180" w14:textId="77777777" w:rsidR="00487E63" w:rsidRPr="00487E63" w:rsidRDefault="00487E63" w:rsidP="00487E63">
            <w:pPr>
              <w:tabs>
                <w:tab w:val="right" w:leader="dot" w:pos="8080"/>
              </w:tabs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1842" w:type="dxa"/>
          </w:tcPr>
          <w:p w14:paraId="5512E244" w14:textId="77777777" w:rsidR="00487E63" w:rsidRPr="00487E63" w:rsidRDefault="00487E63" w:rsidP="00487E63">
            <w:pPr>
              <w:tabs>
                <w:tab w:val="right" w:leader="dot" w:pos="8080"/>
              </w:tabs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</w:p>
        </w:tc>
      </w:tr>
      <w:tr w:rsidR="00487E63" w:rsidRPr="00487E63" w14:paraId="60077362" w14:textId="77777777" w:rsidTr="423BDA97">
        <w:tc>
          <w:tcPr>
            <w:tcW w:w="4112" w:type="dxa"/>
          </w:tcPr>
          <w:p w14:paraId="3A9DE3AA" w14:textId="7B62C5F3" w:rsidR="00487E63" w:rsidRPr="00487E63" w:rsidRDefault="003175D0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3175D0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Understanding of financial and/or management information systems.</w:t>
            </w:r>
          </w:p>
        </w:tc>
        <w:tc>
          <w:tcPr>
            <w:tcW w:w="4247" w:type="dxa"/>
          </w:tcPr>
          <w:p w14:paraId="5633D5FC" w14:textId="08251627" w:rsidR="00487E63" w:rsidRPr="00487E63" w:rsidRDefault="00752A4E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Evidenced from previous experience or training</w:t>
            </w:r>
          </w:p>
        </w:tc>
        <w:tc>
          <w:tcPr>
            <w:tcW w:w="1842" w:type="dxa"/>
          </w:tcPr>
          <w:p w14:paraId="1DA50D99" w14:textId="09879B28" w:rsidR="00487E63" w:rsidRPr="00487E63" w:rsidRDefault="003175D0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Desirable</w:t>
            </w:r>
          </w:p>
        </w:tc>
      </w:tr>
      <w:tr w:rsidR="00487E63" w:rsidRPr="00487E63" w14:paraId="6D4D38A9" w14:textId="77777777" w:rsidTr="423BDA97">
        <w:tc>
          <w:tcPr>
            <w:tcW w:w="4112" w:type="dxa"/>
          </w:tcPr>
          <w:p w14:paraId="18E25769" w14:textId="0647C85C" w:rsidR="00487E63" w:rsidRPr="00487E63" w:rsidRDefault="00010652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010652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Knowledge of local government.  </w:t>
            </w:r>
          </w:p>
        </w:tc>
        <w:tc>
          <w:tcPr>
            <w:tcW w:w="4247" w:type="dxa"/>
          </w:tcPr>
          <w:p w14:paraId="3E4024B2" w14:textId="338CBE3D" w:rsidR="00487E63" w:rsidRPr="00487E63" w:rsidRDefault="00752A4E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Evidenced from previous experience or research</w:t>
            </w:r>
          </w:p>
        </w:tc>
        <w:tc>
          <w:tcPr>
            <w:tcW w:w="1842" w:type="dxa"/>
          </w:tcPr>
          <w:p w14:paraId="3DCC9A6E" w14:textId="22B9F757" w:rsidR="00487E63" w:rsidRPr="00487E63" w:rsidRDefault="00010652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Desirable</w:t>
            </w:r>
          </w:p>
        </w:tc>
      </w:tr>
      <w:tr w:rsidR="00487E63" w:rsidRPr="00487E63" w14:paraId="51857786" w14:textId="77777777" w:rsidTr="423BDA97">
        <w:tc>
          <w:tcPr>
            <w:tcW w:w="4112" w:type="dxa"/>
          </w:tcPr>
          <w:p w14:paraId="4683AF45" w14:textId="20BA4124" w:rsidR="00487E63" w:rsidRPr="00487E63" w:rsidRDefault="00010652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Knowledge of procurement systems</w:t>
            </w:r>
          </w:p>
        </w:tc>
        <w:tc>
          <w:tcPr>
            <w:tcW w:w="4247" w:type="dxa"/>
          </w:tcPr>
          <w:p w14:paraId="44E7B7EB" w14:textId="34774B18" w:rsidR="00487E63" w:rsidRPr="00487E63" w:rsidRDefault="00752A4E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Evidenced from previous experience or training</w:t>
            </w:r>
          </w:p>
        </w:tc>
        <w:tc>
          <w:tcPr>
            <w:tcW w:w="1842" w:type="dxa"/>
          </w:tcPr>
          <w:p w14:paraId="088781A6" w14:textId="1E2CFA25" w:rsidR="00487E63" w:rsidRPr="00487E63" w:rsidRDefault="00010652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Desirable</w:t>
            </w:r>
          </w:p>
        </w:tc>
      </w:tr>
      <w:tr w:rsidR="00487E63" w:rsidRPr="00487E63" w14:paraId="70319130" w14:textId="77777777" w:rsidTr="423BDA97">
        <w:tc>
          <w:tcPr>
            <w:tcW w:w="4112" w:type="dxa"/>
          </w:tcPr>
          <w:p w14:paraId="08472EB1" w14:textId="77777777" w:rsidR="00487E63" w:rsidRPr="00487E63" w:rsidRDefault="00487E63" w:rsidP="00487E63">
            <w:pPr>
              <w:tabs>
                <w:tab w:val="right" w:leader="dot" w:pos="8080"/>
              </w:tabs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b/>
                <w:spacing w:val="0"/>
                <w:sz w:val="22"/>
                <w:szCs w:val="22"/>
                <w:lang w:eastAsia="en-GB"/>
              </w:rPr>
              <w:t>Skills</w:t>
            </w:r>
          </w:p>
        </w:tc>
        <w:tc>
          <w:tcPr>
            <w:tcW w:w="4247" w:type="dxa"/>
          </w:tcPr>
          <w:p w14:paraId="2DD6FC11" w14:textId="77777777" w:rsidR="00487E63" w:rsidRPr="00487E63" w:rsidRDefault="00487E63" w:rsidP="00487E63">
            <w:pPr>
              <w:tabs>
                <w:tab w:val="right" w:leader="dot" w:pos="8080"/>
              </w:tabs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1842" w:type="dxa"/>
          </w:tcPr>
          <w:p w14:paraId="2B90E1C2" w14:textId="77777777" w:rsidR="00487E63" w:rsidRPr="00487E63" w:rsidRDefault="00487E63" w:rsidP="00487E63">
            <w:pPr>
              <w:tabs>
                <w:tab w:val="right" w:leader="dot" w:pos="8080"/>
              </w:tabs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</w:p>
        </w:tc>
      </w:tr>
      <w:tr w:rsidR="00487E63" w:rsidRPr="00487E63" w14:paraId="48503C03" w14:textId="77777777" w:rsidTr="423BDA97">
        <w:tc>
          <w:tcPr>
            <w:tcW w:w="4112" w:type="dxa"/>
          </w:tcPr>
          <w:p w14:paraId="389BC3BE" w14:textId="5A9FC056" w:rsidR="00487E63" w:rsidRPr="00487E63" w:rsidRDefault="00AE7A4A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Act as the supportive first point of contact for the Procurement and Commercial Team</w:t>
            </w:r>
          </w:p>
        </w:tc>
        <w:tc>
          <w:tcPr>
            <w:tcW w:w="4247" w:type="dxa"/>
          </w:tcPr>
          <w:p w14:paraId="4AB119AD" w14:textId="763110DC" w:rsidR="00487E63" w:rsidRPr="00487E63" w:rsidRDefault="00D03539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High level customer service skills</w:t>
            </w:r>
          </w:p>
        </w:tc>
        <w:tc>
          <w:tcPr>
            <w:tcW w:w="1842" w:type="dxa"/>
          </w:tcPr>
          <w:p w14:paraId="0732F0E5" w14:textId="395693F1" w:rsidR="00487E63" w:rsidRPr="00487E63" w:rsidRDefault="00D03539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Essential</w:t>
            </w:r>
          </w:p>
        </w:tc>
      </w:tr>
      <w:tr w:rsidR="00487E63" w:rsidRPr="00487E63" w14:paraId="6B728D76" w14:textId="77777777" w:rsidTr="423BDA97">
        <w:tc>
          <w:tcPr>
            <w:tcW w:w="4112" w:type="dxa"/>
          </w:tcPr>
          <w:p w14:paraId="491B091E" w14:textId="4015468C" w:rsidR="00487E63" w:rsidRPr="00487E63" w:rsidRDefault="00D03539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Excellent oral and written communication skills</w:t>
            </w:r>
          </w:p>
        </w:tc>
        <w:tc>
          <w:tcPr>
            <w:tcW w:w="4247" w:type="dxa"/>
          </w:tcPr>
          <w:p w14:paraId="2D39AF6C" w14:textId="7D383B57" w:rsidR="00487E63" w:rsidRPr="00487E63" w:rsidRDefault="00D03539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Evidenced from application and interview</w:t>
            </w:r>
          </w:p>
        </w:tc>
        <w:tc>
          <w:tcPr>
            <w:tcW w:w="1842" w:type="dxa"/>
          </w:tcPr>
          <w:p w14:paraId="190B8ED0" w14:textId="328F3CBC" w:rsidR="00487E63" w:rsidRPr="00487E63" w:rsidRDefault="00D03539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Essential</w:t>
            </w:r>
          </w:p>
        </w:tc>
      </w:tr>
      <w:tr w:rsidR="00487E63" w:rsidRPr="00487E63" w14:paraId="6CEF2427" w14:textId="77777777" w:rsidTr="423BDA97">
        <w:tc>
          <w:tcPr>
            <w:tcW w:w="4112" w:type="dxa"/>
          </w:tcPr>
          <w:p w14:paraId="24A9E825" w14:textId="48ADC10F" w:rsidR="00487E63" w:rsidRPr="00487E63" w:rsidRDefault="00D03539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 xml:space="preserve">Ability to </w:t>
            </w:r>
            <w:r w:rsidR="00FB636B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react positively to new challenges</w:t>
            </w:r>
            <w:r w:rsidR="00F07396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 xml:space="preserve"> and changing circumstances</w:t>
            </w:r>
          </w:p>
        </w:tc>
        <w:tc>
          <w:tcPr>
            <w:tcW w:w="4247" w:type="dxa"/>
          </w:tcPr>
          <w:p w14:paraId="253BAC15" w14:textId="0B161D19" w:rsidR="00487E63" w:rsidRPr="00487E63" w:rsidRDefault="00FB636B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Evidenced from previous work experience</w:t>
            </w:r>
          </w:p>
        </w:tc>
        <w:tc>
          <w:tcPr>
            <w:tcW w:w="1842" w:type="dxa"/>
          </w:tcPr>
          <w:p w14:paraId="7D4576E5" w14:textId="44996374" w:rsidR="00487E63" w:rsidRPr="00487E63" w:rsidRDefault="00FB636B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Essential</w:t>
            </w:r>
          </w:p>
        </w:tc>
      </w:tr>
      <w:tr w:rsidR="00487E63" w:rsidRPr="00487E63" w14:paraId="72202BE5" w14:textId="77777777" w:rsidTr="423BDA97">
        <w:tc>
          <w:tcPr>
            <w:tcW w:w="4112" w:type="dxa"/>
          </w:tcPr>
          <w:p w14:paraId="2D4ADAD7" w14:textId="7CE263E7" w:rsidR="00487E63" w:rsidRPr="00487E63" w:rsidRDefault="00F70CF4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Ability to adapt working style to suit different situations, time available, people involved etc</w:t>
            </w:r>
          </w:p>
        </w:tc>
        <w:tc>
          <w:tcPr>
            <w:tcW w:w="4247" w:type="dxa"/>
          </w:tcPr>
          <w:p w14:paraId="2BBA2886" w14:textId="73113023" w:rsidR="00487E63" w:rsidRPr="00487E63" w:rsidRDefault="00F70CF4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Evidenced from previous work experience</w:t>
            </w:r>
          </w:p>
        </w:tc>
        <w:tc>
          <w:tcPr>
            <w:tcW w:w="1842" w:type="dxa"/>
          </w:tcPr>
          <w:p w14:paraId="1FB15BEC" w14:textId="2969C875" w:rsidR="00487E63" w:rsidRPr="00487E63" w:rsidRDefault="00F70CF4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Essential</w:t>
            </w:r>
          </w:p>
        </w:tc>
      </w:tr>
      <w:tr w:rsidR="00F70CF4" w:rsidRPr="00487E63" w14:paraId="3A1824E3" w14:textId="77777777" w:rsidTr="423BDA97">
        <w:tc>
          <w:tcPr>
            <w:tcW w:w="4112" w:type="dxa"/>
          </w:tcPr>
          <w:p w14:paraId="096E2E9F" w14:textId="1373CDBD" w:rsidR="00F70CF4" w:rsidRDefault="0050552E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Plan and prioritise own time and workload with the minimum of supervision</w:t>
            </w:r>
          </w:p>
        </w:tc>
        <w:tc>
          <w:tcPr>
            <w:tcW w:w="4247" w:type="dxa"/>
          </w:tcPr>
          <w:p w14:paraId="62FF5058" w14:textId="64483AD7" w:rsidR="00F70CF4" w:rsidRDefault="0050552E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Evidenced from previous work experience</w:t>
            </w:r>
          </w:p>
        </w:tc>
        <w:tc>
          <w:tcPr>
            <w:tcW w:w="1842" w:type="dxa"/>
          </w:tcPr>
          <w:p w14:paraId="77BA1DDA" w14:textId="041341D0" w:rsidR="00F70CF4" w:rsidRDefault="0050552E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Essential</w:t>
            </w:r>
          </w:p>
        </w:tc>
      </w:tr>
      <w:tr w:rsidR="00F70CF4" w:rsidRPr="00487E63" w14:paraId="556D10C1" w14:textId="77777777" w:rsidTr="423BDA97">
        <w:tc>
          <w:tcPr>
            <w:tcW w:w="4112" w:type="dxa"/>
          </w:tcPr>
          <w:p w14:paraId="50C9E39F" w14:textId="2868FDC9" w:rsidR="00F70CF4" w:rsidRDefault="006D6932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Commitment to continuously improving the service offered by the team</w:t>
            </w:r>
          </w:p>
        </w:tc>
        <w:tc>
          <w:tcPr>
            <w:tcW w:w="4247" w:type="dxa"/>
          </w:tcPr>
          <w:p w14:paraId="6C2E1E74" w14:textId="4756B5E3" w:rsidR="00F70CF4" w:rsidRDefault="006D6932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Evidenced from previous work experience</w:t>
            </w:r>
          </w:p>
        </w:tc>
        <w:tc>
          <w:tcPr>
            <w:tcW w:w="1842" w:type="dxa"/>
          </w:tcPr>
          <w:p w14:paraId="40534439" w14:textId="41252332" w:rsidR="00F70CF4" w:rsidRDefault="0090432D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Desirable</w:t>
            </w:r>
          </w:p>
        </w:tc>
      </w:tr>
      <w:tr w:rsidR="0090432D" w:rsidRPr="00487E63" w14:paraId="1C513D15" w14:textId="77777777" w:rsidTr="423BDA97">
        <w:tc>
          <w:tcPr>
            <w:tcW w:w="4112" w:type="dxa"/>
          </w:tcPr>
          <w:p w14:paraId="26CCED2F" w14:textId="66D644AC" w:rsidR="0090432D" w:rsidRDefault="0090432D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b/>
                <w:spacing w:val="0"/>
                <w:sz w:val="22"/>
                <w:szCs w:val="22"/>
                <w:lang w:eastAsia="en-GB"/>
              </w:rPr>
              <w:t>Experience</w:t>
            </w:r>
          </w:p>
        </w:tc>
        <w:tc>
          <w:tcPr>
            <w:tcW w:w="4247" w:type="dxa"/>
          </w:tcPr>
          <w:p w14:paraId="1EB3F60C" w14:textId="77777777" w:rsidR="0090432D" w:rsidRDefault="0090432D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1842" w:type="dxa"/>
          </w:tcPr>
          <w:p w14:paraId="78F2F941" w14:textId="77777777" w:rsidR="0090432D" w:rsidRDefault="0090432D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</w:p>
        </w:tc>
      </w:tr>
      <w:tr w:rsidR="0090432D" w:rsidRPr="00487E63" w14:paraId="2AFBD4A7" w14:textId="77777777" w:rsidTr="423BDA97">
        <w:tc>
          <w:tcPr>
            <w:tcW w:w="4112" w:type="dxa"/>
          </w:tcPr>
          <w:p w14:paraId="01129C2C" w14:textId="45157571" w:rsidR="0090432D" w:rsidRDefault="0090432D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C5258C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Experience of using Microsoft office software.   </w:t>
            </w:r>
          </w:p>
        </w:tc>
        <w:tc>
          <w:tcPr>
            <w:tcW w:w="4247" w:type="dxa"/>
          </w:tcPr>
          <w:p w14:paraId="41FDE94D" w14:textId="63474CA9" w:rsidR="0090432D" w:rsidRDefault="0090432D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Previous experience of using MS software in a similar role.</w:t>
            </w:r>
          </w:p>
        </w:tc>
        <w:tc>
          <w:tcPr>
            <w:tcW w:w="1842" w:type="dxa"/>
          </w:tcPr>
          <w:p w14:paraId="44EBF3FC" w14:textId="4154DCB7" w:rsidR="0090432D" w:rsidRDefault="0090432D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Essential</w:t>
            </w:r>
          </w:p>
        </w:tc>
      </w:tr>
      <w:tr w:rsidR="0090432D" w:rsidRPr="00487E63" w14:paraId="6955C555" w14:textId="77777777" w:rsidTr="423BDA97">
        <w:tc>
          <w:tcPr>
            <w:tcW w:w="4112" w:type="dxa"/>
          </w:tcPr>
          <w:p w14:paraId="5BD13413" w14:textId="6FA432D7" w:rsidR="0090432D" w:rsidRDefault="0090432D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C5258C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Experience of finding and presenting solutions to problems and communicating ideas and information.  </w:t>
            </w:r>
          </w:p>
        </w:tc>
        <w:tc>
          <w:tcPr>
            <w:tcW w:w="4247" w:type="dxa"/>
          </w:tcPr>
          <w:p w14:paraId="03C7947F" w14:textId="093F648F" w:rsidR="0090432D" w:rsidRDefault="0090432D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 xml:space="preserve">Demonstration of </w:t>
            </w:r>
            <w:proofErr w:type="gramStart"/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problem solving</w:t>
            </w:r>
            <w:proofErr w:type="gramEnd"/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 xml:space="preserve"> ability in a similar role.</w:t>
            </w:r>
          </w:p>
        </w:tc>
        <w:tc>
          <w:tcPr>
            <w:tcW w:w="1842" w:type="dxa"/>
          </w:tcPr>
          <w:p w14:paraId="1A988C94" w14:textId="60017E91" w:rsidR="0090432D" w:rsidRDefault="0090432D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Essential</w:t>
            </w:r>
          </w:p>
        </w:tc>
      </w:tr>
      <w:tr w:rsidR="0090432D" w:rsidRPr="00487E63" w14:paraId="51D46647" w14:textId="77777777" w:rsidTr="423BDA97">
        <w:tc>
          <w:tcPr>
            <w:tcW w:w="4112" w:type="dxa"/>
          </w:tcPr>
          <w:p w14:paraId="5740F51D" w14:textId="158CAF1F" w:rsidR="0090432D" w:rsidRPr="00487E63" w:rsidRDefault="0090432D" w:rsidP="00487E63">
            <w:pPr>
              <w:tabs>
                <w:tab w:val="right" w:leader="dot" w:pos="8080"/>
              </w:tabs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C5258C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lastRenderedPageBreak/>
              <w:t>Experience of providing project support – not necessarily in a procurement environment</w:t>
            </w:r>
          </w:p>
        </w:tc>
        <w:tc>
          <w:tcPr>
            <w:tcW w:w="4247" w:type="dxa"/>
          </w:tcPr>
          <w:p w14:paraId="72083C5D" w14:textId="5126E777" w:rsidR="0090432D" w:rsidRPr="00487E63" w:rsidRDefault="0090432D" w:rsidP="00487E63">
            <w:pPr>
              <w:tabs>
                <w:tab w:val="right" w:leader="dot" w:pos="8080"/>
              </w:tabs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Calibri" w:hAnsi="Calibri" w:cs="Times New Roman"/>
                <w:color w:val="000000"/>
                <w:spacing w:val="0"/>
                <w:sz w:val="20"/>
              </w:rPr>
              <w:t>Project management knowledge or experience</w:t>
            </w:r>
          </w:p>
        </w:tc>
        <w:tc>
          <w:tcPr>
            <w:tcW w:w="1842" w:type="dxa"/>
          </w:tcPr>
          <w:p w14:paraId="4100AC07" w14:textId="5C8AAAB4" w:rsidR="0090432D" w:rsidRPr="00487E63" w:rsidRDefault="0090432D" w:rsidP="00487E63">
            <w:pPr>
              <w:tabs>
                <w:tab w:val="right" w:leader="dot" w:pos="8080"/>
              </w:tabs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Calibri" w:hAnsi="Calibri" w:cs="Times New Roman"/>
                <w:color w:val="000000"/>
                <w:spacing w:val="0"/>
                <w:sz w:val="20"/>
              </w:rPr>
              <w:t>Essential</w:t>
            </w:r>
          </w:p>
        </w:tc>
      </w:tr>
      <w:tr w:rsidR="0090432D" w:rsidRPr="00487E63" w14:paraId="6839CDE4" w14:textId="77777777" w:rsidTr="423BDA97">
        <w:tc>
          <w:tcPr>
            <w:tcW w:w="4112" w:type="dxa"/>
          </w:tcPr>
          <w:p w14:paraId="5C64948C" w14:textId="40E4A2BC" w:rsidR="0090432D" w:rsidRPr="00487E63" w:rsidRDefault="0090432D" w:rsidP="00C5258C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301648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Experience of delivering training, workshops, and/or presentations.</w:t>
            </w:r>
          </w:p>
        </w:tc>
        <w:tc>
          <w:tcPr>
            <w:tcW w:w="4247" w:type="dxa"/>
          </w:tcPr>
          <w:p w14:paraId="19A3A823" w14:textId="2C341950" w:rsidR="0090432D" w:rsidRPr="00487E63" w:rsidRDefault="0090432D" w:rsidP="00C5258C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Calibri" w:hAnsi="Calibri" w:cs="Times New Roman"/>
                <w:color w:val="000000"/>
                <w:spacing w:val="0"/>
                <w:sz w:val="20"/>
              </w:rPr>
              <w:t>Understanding what makes good training and how best to deliver that training</w:t>
            </w:r>
          </w:p>
        </w:tc>
        <w:tc>
          <w:tcPr>
            <w:tcW w:w="1842" w:type="dxa"/>
          </w:tcPr>
          <w:p w14:paraId="3676020F" w14:textId="71E3564A" w:rsidR="0090432D" w:rsidRPr="00487E63" w:rsidRDefault="0090432D" w:rsidP="00C5258C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Calibri" w:hAnsi="Calibri" w:cs="Times New Roman"/>
                <w:color w:val="000000"/>
                <w:spacing w:val="0"/>
                <w:sz w:val="20"/>
              </w:rPr>
              <w:t>Desirable</w:t>
            </w:r>
          </w:p>
        </w:tc>
      </w:tr>
      <w:tr w:rsidR="0090432D" w:rsidRPr="00487E63" w14:paraId="1C90018C" w14:textId="77777777" w:rsidTr="423BDA97">
        <w:tc>
          <w:tcPr>
            <w:tcW w:w="4112" w:type="dxa"/>
          </w:tcPr>
          <w:p w14:paraId="0C9C98DF" w14:textId="72062102" w:rsidR="0090432D" w:rsidRPr="00487E63" w:rsidRDefault="0090432D" w:rsidP="00C5258C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052D78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Experience of procurement in the public and/or private sectors.  </w:t>
            </w:r>
          </w:p>
        </w:tc>
        <w:tc>
          <w:tcPr>
            <w:tcW w:w="4247" w:type="dxa"/>
          </w:tcPr>
          <w:p w14:paraId="6EA14BD8" w14:textId="157F9584" w:rsidR="0090432D" w:rsidRPr="00487E63" w:rsidRDefault="0090432D" w:rsidP="00C5258C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Calibri" w:hAnsi="Calibri" w:cs="Times New Roman"/>
                <w:color w:val="000000"/>
                <w:spacing w:val="0"/>
                <w:sz w:val="20"/>
              </w:rPr>
              <w:t>Evidenced from previous roles or wider learning</w:t>
            </w:r>
          </w:p>
        </w:tc>
        <w:tc>
          <w:tcPr>
            <w:tcW w:w="1842" w:type="dxa"/>
          </w:tcPr>
          <w:p w14:paraId="3CE79D72" w14:textId="08ABD35B" w:rsidR="0090432D" w:rsidRPr="00487E63" w:rsidRDefault="0090432D" w:rsidP="00C5258C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Calibri" w:hAnsi="Calibri" w:cs="Times New Roman"/>
                <w:color w:val="000000"/>
                <w:spacing w:val="0"/>
                <w:sz w:val="20"/>
              </w:rPr>
              <w:t>Desirable</w:t>
            </w:r>
          </w:p>
        </w:tc>
      </w:tr>
      <w:tr w:rsidR="0090432D" w:rsidRPr="00487E63" w14:paraId="55487485" w14:textId="77777777" w:rsidTr="423BDA97">
        <w:tc>
          <w:tcPr>
            <w:tcW w:w="4112" w:type="dxa"/>
          </w:tcPr>
          <w:p w14:paraId="5B98173F" w14:textId="743FF5C4" w:rsidR="0090432D" w:rsidRPr="00487E63" w:rsidRDefault="0090432D" w:rsidP="00C5258C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Times New Roman"/>
                <w:spacing w:val="0"/>
                <w:sz w:val="20"/>
                <w:lang w:eastAsia="en-GB"/>
              </w:rPr>
            </w:pPr>
            <w:r w:rsidRPr="003175D0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Experience of providing advice and guidance.  </w:t>
            </w:r>
          </w:p>
        </w:tc>
        <w:tc>
          <w:tcPr>
            <w:tcW w:w="4247" w:type="dxa"/>
          </w:tcPr>
          <w:p w14:paraId="74C0BF59" w14:textId="0999EB3A" w:rsidR="0090432D" w:rsidRPr="00487E63" w:rsidRDefault="0090432D" w:rsidP="00C5258C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Calibri" w:hAnsi="Calibri" w:cs="Times New Roman"/>
                <w:color w:val="000000"/>
                <w:spacing w:val="0"/>
                <w:sz w:val="20"/>
              </w:rPr>
            </w:pPr>
            <w:r>
              <w:rPr>
                <w:rFonts w:ascii="Calibri" w:eastAsia="Calibri" w:hAnsi="Calibri" w:cs="Times New Roman"/>
                <w:color w:val="000000"/>
                <w:spacing w:val="0"/>
                <w:sz w:val="20"/>
              </w:rPr>
              <w:t>Evidenced from previous roles or wider learning</w:t>
            </w:r>
          </w:p>
        </w:tc>
        <w:tc>
          <w:tcPr>
            <w:tcW w:w="1842" w:type="dxa"/>
          </w:tcPr>
          <w:p w14:paraId="2179B604" w14:textId="1F0C4F90" w:rsidR="0090432D" w:rsidRPr="00487E63" w:rsidRDefault="0090432D" w:rsidP="00C5258C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Calibri" w:hAnsi="Calibri" w:cs="Times New Roman"/>
                <w:color w:val="000000"/>
                <w:spacing w:val="0"/>
                <w:sz w:val="20"/>
              </w:rPr>
            </w:pPr>
            <w:r>
              <w:rPr>
                <w:rFonts w:ascii="Calibri" w:eastAsia="Calibri" w:hAnsi="Calibri" w:cs="Times New Roman"/>
                <w:color w:val="000000"/>
                <w:spacing w:val="0"/>
                <w:sz w:val="20"/>
              </w:rPr>
              <w:t>Desirable</w:t>
            </w:r>
          </w:p>
        </w:tc>
      </w:tr>
      <w:tr w:rsidR="0090432D" w:rsidRPr="00487E63" w14:paraId="273F9D78" w14:textId="77777777" w:rsidTr="423BDA97">
        <w:tc>
          <w:tcPr>
            <w:tcW w:w="4112" w:type="dxa"/>
          </w:tcPr>
          <w:p w14:paraId="1F083B45" w14:textId="75092A58" w:rsidR="0090432D" w:rsidRPr="00C5258C" w:rsidRDefault="0090432D" w:rsidP="00C5258C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0"/>
                <w:lang w:eastAsia="en-GB"/>
              </w:rPr>
              <w:t xml:space="preserve">Equality, Diversity and Inclusion </w:t>
            </w:r>
          </w:p>
        </w:tc>
        <w:tc>
          <w:tcPr>
            <w:tcW w:w="4247" w:type="dxa"/>
          </w:tcPr>
          <w:p w14:paraId="19D68383" w14:textId="5546CF97" w:rsidR="0090432D" w:rsidRDefault="0090432D" w:rsidP="00C5258C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Calibri" w:hAnsi="Calibri" w:cs="Times New Roman"/>
                <w:color w:val="000000"/>
                <w:spacing w:val="0"/>
                <w:sz w:val="20"/>
              </w:rPr>
            </w:pPr>
            <w:r w:rsidRPr="00487E63">
              <w:rPr>
                <w:rFonts w:ascii="Calibri" w:eastAsia="Times New Roman" w:hAnsi="Calibri" w:cs="Calibri"/>
                <w:color w:val="000000"/>
                <w:spacing w:val="0"/>
                <w:sz w:val="20"/>
                <w:lang w:eastAsia="en-GB"/>
              </w:rPr>
              <w:t>Ability to demonstrate awareness and understanding of equality, diversity and inclusion and how this applies to this role.   </w:t>
            </w:r>
          </w:p>
        </w:tc>
        <w:tc>
          <w:tcPr>
            <w:tcW w:w="1842" w:type="dxa"/>
          </w:tcPr>
          <w:p w14:paraId="557FE9F7" w14:textId="6BCB26B5" w:rsidR="0090432D" w:rsidRDefault="0090432D" w:rsidP="00C5258C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Calibri" w:hAnsi="Calibri" w:cs="Times New Roman"/>
                <w:color w:val="000000"/>
                <w:spacing w:val="0"/>
                <w:sz w:val="20"/>
              </w:rPr>
            </w:pPr>
            <w:r w:rsidRPr="00487E63">
              <w:rPr>
                <w:rFonts w:ascii="Calibri" w:eastAsia="Times New Roman" w:hAnsi="Calibri" w:cs="Calibri"/>
                <w:color w:val="000000"/>
                <w:spacing w:val="0"/>
                <w:sz w:val="20"/>
                <w:lang w:eastAsia="en-GB"/>
              </w:rPr>
              <w:t>Essential </w:t>
            </w:r>
          </w:p>
        </w:tc>
      </w:tr>
      <w:tr w:rsidR="0090432D" w:rsidRPr="00487E63" w14:paraId="76C11897" w14:textId="77777777" w:rsidTr="423BDA97">
        <w:tc>
          <w:tcPr>
            <w:tcW w:w="4112" w:type="dxa"/>
          </w:tcPr>
          <w:p w14:paraId="548962D0" w14:textId="629D7C64" w:rsidR="0090432D" w:rsidRPr="00301648" w:rsidRDefault="0090432D" w:rsidP="00C5258C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0"/>
                <w:lang w:eastAsia="en-GB"/>
              </w:rPr>
              <w:t xml:space="preserve">Net Zero </w:t>
            </w:r>
          </w:p>
        </w:tc>
        <w:tc>
          <w:tcPr>
            <w:tcW w:w="4247" w:type="dxa"/>
          </w:tcPr>
          <w:p w14:paraId="35A0A89F" w14:textId="4DE10960" w:rsidR="0090432D" w:rsidRDefault="0090432D" w:rsidP="00C5258C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Calibri" w:hAnsi="Calibri" w:cs="Times New Roman"/>
                <w:color w:val="000000"/>
                <w:spacing w:val="0"/>
                <w:sz w:val="20"/>
              </w:rPr>
            </w:pPr>
            <w:r w:rsidRPr="00487E63">
              <w:rPr>
                <w:rFonts w:ascii="Calibri" w:eastAsia="Times New Roman" w:hAnsi="Calibri" w:cs="Calibri"/>
                <w:color w:val="000000"/>
                <w:spacing w:val="0"/>
                <w:sz w:val="20"/>
                <w:lang w:eastAsia="en-GB"/>
              </w:rPr>
              <w:t>Ability to contribute towards our commitment of becoming a net zero organisation.   </w:t>
            </w:r>
          </w:p>
        </w:tc>
        <w:tc>
          <w:tcPr>
            <w:tcW w:w="1842" w:type="dxa"/>
          </w:tcPr>
          <w:p w14:paraId="6F71AB2F" w14:textId="01D97DAC" w:rsidR="0090432D" w:rsidRDefault="0090432D" w:rsidP="00C5258C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Calibri" w:hAnsi="Calibri" w:cs="Times New Roman"/>
                <w:color w:val="000000"/>
                <w:spacing w:val="0"/>
                <w:sz w:val="20"/>
              </w:rPr>
            </w:pPr>
            <w:r w:rsidRPr="00487E63">
              <w:rPr>
                <w:rFonts w:ascii="Calibri" w:eastAsia="Times New Roman" w:hAnsi="Calibri" w:cs="Calibri"/>
                <w:color w:val="000000"/>
                <w:spacing w:val="0"/>
                <w:sz w:val="20"/>
                <w:lang w:eastAsia="en-GB"/>
              </w:rPr>
              <w:t>Essential </w:t>
            </w:r>
          </w:p>
        </w:tc>
      </w:tr>
    </w:tbl>
    <w:p w14:paraId="3A56A406" w14:textId="260B03DB" w:rsidR="423BDA97" w:rsidRDefault="423BDA97"/>
    <w:p w14:paraId="786B9B75" w14:textId="77777777" w:rsidR="00487E63" w:rsidRPr="00487E63" w:rsidRDefault="00487E63" w:rsidP="00487E63">
      <w:pPr>
        <w:tabs>
          <w:tab w:val="left" w:pos="-720"/>
        </w:tabs>
        <w:suppressAutoHyphens/>
        <w:spacing w:before="120" w:after="120" w:line="240" w:lineRule="auto"/>
        <w:ind w:left="-425"/>
        <w:rPr>
          <w:rFonts w:ascii="Calibri" w:eastAsia="Times New Roman" w:hAnsi="Calibri" w:cs="Calibri"/>
          <w:b/>
          <w:color w:val="003399"/>
          <w:szCs w:val="24"/>
          <w:lang w:eastAsia="en-GB"/>
        </w:rPr>
      </w:pPr>
      <w:r w:rsidRPr="00487E63">
        <w:rPr>
          <w:rFonts w:ascii="Calibri" w:eastAsia="Times New Roman" w:hAnsi="Calibri" w:cs="Calibri"/>
          <w:b/>
          <w:color w:val="003399"/>
          <w:szCs w:val="24"/>
          <w:lang w:eastAsia="en-GB"/>
        </w:rPr>
        <w:t>Disclosure level</w:t>
      </w: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3177"/>
        <w:gridCol w:w="2918"/>
      </w:tblGrid>
      <w:tr w:rsidR="00487E63" w:rsidRPr="00487E63" w14:paraId="4F5704CD" w14:textId="77777777" w:rsidTr="00487E63">
        <w:trPr>
          <w:jc w:val="center"/>
        </w:trPr>
        <w:tc>
          <w:tcPr>
            <w:tcW w:w="4140" w:type="dxa"/>
            <w:vMerge w:val="restart"/>
            <w:shd w:val="clear" w:color="auto" w:fill="auto"/>
          </w:tcPr>
          <w:p w14:paraId="5337CC2B" w14:textId="77777777" w:rsidR="00487E63" w:rsidRPr="00487E63" w:rsidRDefault="00487E63" w:rsidP="00487E63">
            <w:pPr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What disclosure level is required for this post?</w:t>
            </w:r>
          </w:p>
        </w:tc>
        <w:tc>
          <w:tcPr>
            <w:tcW w:w="3177" w:type="dxa"/>
            <w:shd w:val="clear" w:color="auto" w:fill="auto"/>
          </w:tcPr>
          <w:p w14:paraId="1EA0606B" w14:textId="77777777" w:rsidR="00487E63" w:rsidRPr="008C70DE" w:rsidRDefault="00487E63" w:rsidP="00487E63">
            <w:pPr>
              <w:spacing w:after="120" w:line="240" w:lineRule="auto"/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2"/>
                <w:u w:val="single"/>
                <w:lang w:eastAsia="en-GB"/>
              </w:rPr>
            </w:pPr>
            <w:r w:rsidRPr="008C70DE"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2"/>
                <w:u w:val="single"/>
                <w:lang w:eastAsia="en-GB"/>
              </w:rPr>
              <w:t>None</w:t>
            </w:r>
          </w:p>
        </w:tc>
        <w:tc>
          <w:tcPr>
            <w:tcW w:w="2918" w:type="dxa"/>
            <w:shd w:val="clear" w:color="auto" w:fill="auto"/>
          </w:tcPr>
          <w:p w14:paraId="099FB7B3" w14:textId="77777777" w:rsidR="00487E63" w:rsidRPr="00487E63" w:rsidRDefault="00487E63" w:rsidP="00487E63">
            <w:pPr>
              <w:spacing w:after="12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Standard</w:t>
            </w:r>
          </w:p>
        </w:tc>
      </w:tr>
      <w:tr w:rsidR="00487E63" w:rsidRPr="00487E63" w14:paraId="143C7441" w14:textId="77777777" w:rsidTr="00487E63">
        <w:trPr>
          <w:jc w:val="center"/>
        </w:trPr>
        <w:tc>
          <w:tcPr>
            <w:tcW w:w="4140" w:type="dxa"/>
            <w:vMerge/>
            <w:shd w:val="clear" w:color="auto" w:fill="auto"/>
          </w:tcPr>
          <w:p w14:paraId="585FFDD8" w14:textId="77777777" w:rsidR="00487E63" w:rsidRPr="00487E63" w:rsidRDefault="00487E63" w:rsidP="00487E63">
            <w:pPr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3177" w:type="dxa"/>
            <w:shd w:val="clear" w:color="auto" w:fill="auto"/>
          </w:tcPr>
          <w:p w14:paraId="759A2B58" w14:textId="77777777" w:rsidR="00487E63" w:rsidRPr="00487E63" w:rsidRDefault="00487E63" w:rsidP="00487E63">
            <w:pPr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Enhanced</w:t>
            </w:r>
          </w:p>
        </w:tc>
        <w:tc>
          <w:tcPr>
            <w:tcW w:w="2918" w:type="dxa"/>
            <w:shd w:val="clear" w:color="auto" w:fill="auto"/>
          </w:tcPr>
          <w:p w14:paraId="367DD40B" w14:textId="77777777" w:rsidR="00487E63" w:rsidRPr="00487E63" w:rsidRDefault="00487E63" w:rsidP="00487E63">
            <w:pPr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Enhanced with barred list checks</w:t>
            </w:r>
          </w:p>
        </w:tc>
      </w:tr>
    </w:tbl>
    <w:p w14:paraId="3485E424" w14:textId="77777777" w:rsidR="00097702" w:rsidRDefault="00097702" w:rsidP="00487E63">
      <w:pPr>
        <w:tabs>
          <w:tab w:val="left" w:pos="-720"/>
        </w:tabs>
        <w:suppressAutoHyphens/>
        <w:spacing w:before="120" w:after="120" w:line="240" w:lineRule="auto"/>
        <w:ind w:left="-425"/>
        <w:rPr>
          <w:rFonts w:ascii="Calibri" w:eastAsia="Times New Roman" w:hAnsi="Calibri" w:cs="Calibri"/>
          <w:b/>
          <w:color w:val="003399"/>
          <w:szCs w:val="24"/>
          <w:lang w:eastAsia="en-GB"/>
        </w:rPr>
      </w:pPr>
    </w:p>
    <w:p w14:paraId="6E449550" w14:textId="57CACEE9" w:rsidR="00487E63" w:rsidRPr="00487E63" w:rsidRDefault="00487E63" w:rsidP="00487E63">
      <w:pPr>
        <w:tabs>
          <w:tab w:val="left" w:pos="-720"/>
        </w:tabs>
        <w:suppressAutoHyphens/>
        <w:spacing w:before="120" w:after="120" w:line="240" w:lineRule="auto"/>
        <w:ind w:left="-425"/>
        <w:rPr>
          <w:rFonts w:ascii="Calibri" w:eastAsia="Times New Roman" w:hAnsi="Calibri" w:cs="Calibri"/>
          <w:b/>
          <w:color w:val="003399"/>
          <w:szCs w:val="24"/>
          <w:lang w:eastAsia="en-GB"/>
        </w:rPr>
      </w:pPr>
      <w:r w:rsidRPr="00487E63">
        <w:rPr>
          <w:rFonts w:ascii="Calibri" w:eastAsia="Times New Roman" w:hAnsi="Calibri" w:cs="Calibri"/>
          <w:b/>
          <w:color w:val="003399"/>
          <w:szCs w:val="24"/>
          <w:lang w:eastAsia="en-GB"/>
        </w:rPr>
        <w:t>Work type</w:t>
      </w: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2"/>
        <w:gridCol w:w="1088"/>
        <w:gridCol w:w="1089"/>
        <w:gridCol w:w="1088"/>
        <w:gridCol w:w="1089"/>
        <w:gridCol w:w="1089"/>
      </w:tblGrid>
      <w:tr w:rsidR="00487E63" w:rsidRPr="00487E63" w14:paraId="73A7CAF7" w14:textId="77777777" w:rsidTr="00487E63">
        <w:trPr>
          <w:jc w:val="center"/>
        </w:trPr>
        <w:tc>
          <w:tcPr>
            <w:tcW w:w="4792" w:type="dxa"/>
            <w:shd w:val="clear" w:color="auto" w:fill="auto"/>
          </w:tcPr>
          <w:p w14:paraId="582104A3" w14:textId="77777777" w:rsidR="00487E63" w:rsidRPr="00487E63" w:rsidRDefault="00487E63" w:rsidP="00487E63">
            <w:pPr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What work type does this role fit into? (tick one box that reflects the main work type, the default work type is hybrid)</w:t>
            </w:r>
          </w:p>
        </w:tc>
        <w:tc>
          <w:tcPr>
            <w:tcW w:w="1088" w:type="dxa"/>
            <w:shd w:val="clear" w:color="auto" w:fill="auto"/>
          </w:tcPr>
          <w:p w14:paraId="05BBD4AF" w14:textId="77777777" w:rsidR="00487E63" w:rsidRPr="00487E63" w:rsidRDefault="00487E63" w:rsidP="00487E63">
            <w:pPr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Fixed</w:t>
            </w: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ab/>
            </w:r>
          </w:p>
        </w:tc>
        <w:tc>
          <w:tcPr>
            <w:tcW w:w="1089" w:type="dxa"/>
            <w:shd w:val="clear" w:color="auto" w:fill="auto"/>
          </w:tcPr>
          <w:p w14:paraId="11DAED88" w14:textId="77777777" w:rsidR="00487E63" w:rsidRPr="0090432D" w:rsidRDefault="00487E63" w:rsidP="00487E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2"/>
                <w:u w:val="single"/>
                <w:lang w:eastAsia="en-GB"/>
              </w:rPr>
            </w:pPr>
            <w:r w:rsidRPr="0090432D"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2"/>
                <w:u w:val="single"/>
                <w:lang w:eastAsia="en-GB"/>
              </w:rPr>
              <w:t>Hybrid</w:t>
            </w:r>
            <w:r w:rsidRPr="0090432D"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2"/>
                <w:u w:val="single"/>
                <w:lang w:eastAsia="en-GB"/>
              </w:rPr>
              <w:tab/>
            </w:r>
          </w:p>
        </w:tc>
        <w:tc>
          <w:tcPr>
            <w:tcW w:w="1088" w:type="dxa"/>
            <w:shd w:val="clear" w:color="auto" w:fill="auto"/>
          </w:tcPr>
          <w:p w14:paraId="16D7377A" w14:textId="77777777" w:rsidR="00487E63" w:rsidRPr="00487E63" w:rsidRDefault="00487E63" w:rsidP="00487E63">
            <w:pPr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Field</w:t>
            </w:r>
          </w:p>
        </w:tc>
        <w:tc>
          <w:tcPr>
            <w:tcW w:w="1089" w:type="dxa"/>
            <w:shd w:val="clear" w:color="auto" w:fill="auto"/>
          </w:tcPr>
          <w:p w14:paraId="5977F838" w14:textId="77777777" w:rsidR="00487E63" w:rsidRPr="00487E63" w:rsidRDefault="00487E63" w:rsidP="00487E63">
            <w:pPr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Remote</w:t>
            </w:r>
          </w:p>
        </w:tc>
        <w:tc>
          <w:tcPr>
            <w:tcW w:w="1089" w:type="dxa"/>
            <w:shd w:val="clear" w:color="auto" w:fill="auto"/>
          </w:tcPr>
          <w:p w14:paraId="6A7A5F52" w14:textId="77777777" w:rsidR="00487E63" w:rsidRPr="00487E63" w:rsidRDefault="00487E63" w:rsidP="00487E63">
            <w:pPr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Mobile</w:t>
            </w:r>
          </w:p>
        </w:tc>
      </w:tr>
    </w:tbl>
    <w:p w14:paraId="2DFD9A61" w14:textId="77777777" w:rsidR="00487E63" w:rsidRPr="00B74DE2" w:rsidRDefault="00487E63" w:rsidP="2E4C181F">
      <w:pPr>
        <w:rPr>
          <w:rFonts w:eastAsia="Arial"/>
          <w:szCs w:val="24"/>
        </w:rPr>
      </w:pPr>
    </w:p>
    <w:p w14:paraId="239B34A8" w14:textId="77777777" w:rsidR="00B74DE2" w:rsidRPr="00B74DE2" w:rsidRDefault="00B74DE2" w:rsidP="2E4C181F">
      <w:pPr>
        <w:widowControl w:val="0"/>
        <w:tabs>
          <w:tab w:val="left" w:pos="1134"/>
        </w:tabs>
        <w:rPr>
          <w:rFonts w:eastAsia="Arial"/>
          <w:szCs w:val="24"/>
        </w:rPr>
      </w:pPr>
    </w:p>
    <w:p w14:paraId="143FCEDA" w14:textId="77777777" w:rsidR="00B74DE2" w:rsidRPr="00B74DE2" w:rsidRDefault="00B74DE2" w:rsidP="2E4C181F">
      <w:pPr>
        <w:widowControl w:val="0"/>
        <w:tabs>
          <w:tab w:val="left" w:pos="1134"/>
        </w:tabs>
        <w:rPr>
          <w:rFonts w:eastAsia="Arial"/>
          <w:szCs w:val="24"/>
        </w:rPr>
      </w:pPr>
    </w:p>
    <w:p w14:paraId="7E9CE38E" w14:textId="4E0B3174" w:rsidR="002D795F" w:rsidRPr="00807E62" w:rsidRDefault="002D795F" w:rsidP="2E4C181F">
      <w:pPr>
        <w:widowControl w:val="0"/>
        <w:tabs>
          <w:tab w:val="left" w:pos="1134"/>
        </w:tabs>
        <w:rPr>
          <w:rFonts w:eastAsia="Arial"/>
          <w:szCs w:val="24"/>
        </w:rPr>
      </w:pPr>
    </w:p>
    <w:sectPr w:rsidR="002D795F" w:rsidRPr="00807E62" w:rsidSect="008057A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CE10C" w14:textId="77777777" w:rsidR="005B1F86" w:rsidRDefault="005B1F86" w:rsidP="00EF7C1F">
      <w:pPr>
        <w:spacing w:after="0" w:line="240" w:lineRule="auto"/>
      </w:pPr>
      <w:r>
        <w:separator/>
      </w:r>
    </w:p>
  </w:endnote>
  <w:endnote w:type="continuationSeparator" w:id="0">
    <w:p w14:paraId="4B4FBB05" w14:textId="77777777" w:rsidR="005B1F86" w:rsidRDefault="005B1F86" w:rsidP="00EF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C66C0" w14:textId="131F395E" w:rsidR="00514088" w:rsidRDefault="008057AB">
    <w:pPr>
      <w:pStyle w:val="Foot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1F6E42C" wp14:editId="2FE88153">
          <wp:simplePos x="0" y="0"/>
          <wp:positionH relativeFrom="column">
            <wp:posOffset>4591050</wp:posOffset>
          </wp:positionH>
          <wp:positionV relativeFrom="paragraph">
            <wp:posOffset>66775</wp:posOffset>
          </wp:positionV>
          <wp:extent cx="2246400" cy="356400"/>
          <wp:effectExtent l="0" t="0" r="1905" b="0"/>
          <wp:wrapNone/>
          <wp:docPr id="1760722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72246" name="Picture 1760722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64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8B7FE" w14:textId="697F2F4D" w:rsidR="008057AB" w:rsidRDefault="00487E6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DC583DE" wp14:editId="139674AD">
              <wp:simplePos x="0" y="0"/>
              <wp:positionH relativeFrom="margin">
                <wp:align>left</wp:align>
              </wp:positionH>
              <wp:positionV relativeFrom="paragraph">
                <wp:posOffset>115570</wp:posOffset>
              </wp:positionV>
              <wp:extent cx="6932930" cy="337185"/>
              <wp:effectExtent l="0" t="0" r="0" b="5715"/>
              <wp:wrapNone/>
              <wp:docPr id="14256985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32930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3D777F" w14:textId="7CE7919D" w:rsidR="008057AB" w:rsidRDefault="00487E63" w:rsidP="00487E63">
                          <w:pPr>
                            <w:jc w:val="center"/>
                            <w:rPr>
                              <w:b/>
                              <w:bCs/>
                              <w:color w:val="FFFFFF"/>
                            </w:rPr>
                          </w:pPr>
                          <w:r>
                            <w:rPr>
                              <w:b/>
                              <w:bCs/>
                              <w:color w:val="FFFFFF"/>
                            </w:rPr>
                            <w:t>We are Collaborative, Accountable, Respectful and focussed on Excellence.</w:t>
                          </w:r>
                        </w:p>
                        <w:p w14:paraId="1962A3FF" w14:textId="77777777" w:rsidR="00487E63" w:rsidRPr="009C2E51" w:rsidRDefault="00487E63" w:rsidP="00487E63">
                          <w:pPr>
                            <w:jc w:val="cent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shapetype id="_x0000_t202" coordsize="21600,21600" o:spt="202" path="m,l,21600r21600,l21600,xe" w14:anchorId="4DC583DE">
              <v:stroke joinstyle="miter"/>
              <v:path gradientshapeok="t" o:connecttype="rect"/>
            </v:shapetype>
            <v:shape id="Text Box 2" style="position:absolute;margin-left:0;margin-top:9.1pt;width:545.9pt;height:26.5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">
              <v:path arrowok="t"/>
              <v:textbox>
                <w:txbxContent>
                  <w:p w:rsidR="008057AB" w:rsidP="00487E63" w:rsidRDefault="00487E63" w14:paraId="1B3D777F" w14:textId="7CE7919D">
                    <w:pPr>
                      <w:jc w:val="center"/>
                      <w:rPr>
                        <w:b/>
                        <w:bCs/>
                        <w:color w:val="FFFFFF"/>
                      </w:rPr>
                    </w:pPr>
                    <w:r>
                      <w:rPr>
                        <w:b/>
                        <w:bCs/>
                        <w:color w:val="FFFFFF"/>
                      </w:rPr>
                      <w:t>We are Collaborative, Accountable, Respectful and focussed on Excellence.</w:t>
                    </w:r>
                  </w:p>
                  <w:p w:rsidRPr="009C2E51" w:rsidR="00487E63" w:rsidP="00487E63" w:rsidRDefault="00487E63" w14:paraId="1962A3FF" w14:textId="77777777">
                    <w:pPr>
                      <w:jc w:val="center"/>
                      <w:rPr>
                        <w:color w:val="FFFFFF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8057AB">
      <w:rPr>
        <w:noProof/>
      </w:rPr>
      <w:drawing>
        <wp:anchor distT="0" distB="0" distL="114300" distR="114300" simplePos="0" relativeHeight="251668480" behindDoc="1" locked="0" layoutInCell="1" allowOverlap="1" wp14:anchorId="390D1A1B" wp14:editId="547D904D">
          <wp:simplePos x="0" y="0"/>
          <wp:positionH relativeFrom="column">
            <wp:posOffset>-503555</wp:posOffset>
          </wp:positionH>
          <wp:positionV relativeFrom="paragraph">
            <wp:posOffset>69215</wp:posOffset>
          </wp:positionV>
          <wp:extent cx="7336790" cy="359410"/>
          <wp:effectExtent l="0" t="0" r="3810" b="0"/>
          <wp:wrapNone/>
          <wp:docPr id="1766118235" name="Picture 17661182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591729" name="Picture 9735917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679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F6267" w14:textId="77777777" w:rsidR="005B1F86" w:rsidRDefault="005B1F86" w:rsidP="00EF7C1F">
      <w:pPr>
        <w:spacing w:after="0" w:line="240" w:lineRule="auto"/>
      </w:pPr>
      <w:r>
        <w:separator/>
      </w:r>
    </w:p>
  </w:footnote>
  <w:footnote w:type="continuationSeparator" w:id="0">
    <w:p w14:paraId="3E896696" w14:textId="77777777" w:rsidR="005B1F86" w:rsidRDefault="005B1F86" w:rsidP="00EF7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ED6A" w14:textId="14CFC909" w:rsidR="00EF7C1F" w:rsidRDefault="0007525F">
    <w:pPr>
      <w:pStyle w:val="Header"/>
    </w:pPr>
    <w:r w:rsidRPr="006A0474">
      <w:rPr>
        <w:noProof/>
      </w:rPr>
      <w:drawing>
        <wp:anchor distT="0" distB="0" distL="114300" distR="114300" simplePos="0" relativeHeight="251675648" behindDoc="0" locked="0" layoutInCell="1" allowOverlap="1" wp14:anchorId="02601D97" wp14:editId="0DEAF6FE">
          <wp:simplePos x="0" y="0"/>
          <wp:positionH relativeFrom="margin">
            <wp:posOffset>-418165</wp:posOffset>
          </wp:positionH>
          <wp:positionV relativeFrom="paragraph">
            <wp:posOffset>-260434</wp:posOffset>
          </wp:positionV>
          <wp:extent cx="667021" cy="681487"/>
          <wp:effectExtent l="0" t="0" r="0" b="4445"/>
          <wp:wrapNone/>
          <wp:docPr id="1647300694" name="Picture 2" descr="A circular blue sign with multicolo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707832" name="Picture 2" descr="A circular blue sign with multicolo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058" cy="684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7C1F">
      <w:tab/>
    </w:r>
    <w:r w:rsidR="00EF7C1F">
      <w:tab/>
    </w:r>
    <w:r w:rsidR="00EF7C1F">
      <w:tab/>
    </w:r>
    <w:r w:rsidR="00EF7C1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DFB3" w14:textId="1C5568C2" w:rsidR="008057AB" w:rsidRDefault="00E06F92">
    <w:pPr>
      <w:pStyle w:val="Header"/>
    </w:pPr>
    <w:r w:rsidRPr="006A0474">
      <w:rPr>
        <w:noProof/>
      </w:rPr>
      <w:drawing>
        <wp:anchor distT="0" distB="0" distL="114300" distR="114300" simplePos="0" relativeHeight="251673600" behindDoc="0" locked="0" layoutInCell="1" allowOverlap="1" wp14:anchorId="5B72FF6B" wp14:editId="08590ACA">
          <wp:simplePos x="0" y="0"/>
          <wp:positionH relativeFrom="margin">
            <wp:posOffset>-323850</wp:posOffset>
          </wp:positionH>
          <wp:positionV relativeFrom="paragraph">
            <wp:posOffset>-269240</wp:posOffset>
          </wp:positionV>
          <wp:extent cx="790575" cy="807720"/>
          <wp:effectExtent l="0" t="0" r="9525" b="0"/>
          <wp:wrapNone/>
          <wp:docPr id="2140707832" name="Picture 2" descr="A circular blue sign with multicolo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707832" name="Picture 2" descr="A circular blue sign with multicolo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14543422" wp14:editId="13A09BE4">
          <wp:simplePos x="0" y="0"/>
          <wp:positionH relativeFrom="column">
            <wp:posOffset>4499610</wp:posOffset>
          </wp:positionH>
          <wp:positionV relativeFrom="paragraph">
            <wp:posOffset>-95250</wp:posOffset>
          </wp:positionV>
          <wp:extent cx="1871345" cy="450850"/>
          <wp:effectExtent l="0" t="0" r="0" b="6350"/>
          <wp:wrapNone/>
          <wp:docPr id="105938697" name="Picture 105938697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38697" name="Picture 105938697" descr="A close-up of a logo&#10;&#10;Description automatically generated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BF574"/>
    <w:multiLevelType w:val="hybridMultilevel"/>
    <w:tmpl w:val="AEE6366A"/>
    <w:lvl w:ilvl="0" w:tplc="D2128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F85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E65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4897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89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3EE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8EF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A0F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F88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03287"/>
    <w:multiLevelType w:val="hybridMultilevel"/>
    <w:tmpl w:val="114A9024"/>
    <w:lvl w:ilvl="0" w:tplc="24D8E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A010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FE3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E3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8B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04E4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25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6A6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D6B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490C9"/>
    <w:multiLevelType w:val="hybridMultilevel"/>
    <w:tmpl w:val="16505724"/>
    <w:lvl w:ilvl="0" w:tplc="557C0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CC63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5E6A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2E58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40B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266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9EE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C3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C2C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1893C"/>
    <w:multiLevelType w:val="hybridMultilevel"/>
    <w:tmpl w:val="696E067A"/>
    <w:lvl w:ilvl="0" w:tplc="D504A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C61C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2CC84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C3E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044D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D08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469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321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A2D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7A0B8"/>
    <w:multiLevelType w:val="hybridMultilevel"/>
    <w:tmpl w:val="A21A6FA4"/>
    <w:lvl w:ilvl="0" w:tplc="7C149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406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A6D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2D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21E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6A7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C03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0C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AA1C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23DB1"/>
    <w:multiLevelType w:val="hybridMultilevel"/>
    <w:tmpl w:val="58063670"/>
    <w:lvl w:ilvl="0" w:tplc="BC7C9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103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CCB0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C21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B48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E005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B0B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B4D6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909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97792"/>
    <w:multiLevelType w:val="hybridMultilevel"/>
    <w:tmpl w:val="C8CA7606"/>
    <w:lvl w:ilvl="0" w:tplc="35EC0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380F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A21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76D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EA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588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68C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90A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67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4243DA"/>
    <w:multiLevelType w:val="hybridMultilevel"/>
    <w:tmpl w:val="9424B99C"/>
    <w:lvl w:ilvl="0" w:tplc="33AC9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2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1873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906C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CEBF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78B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65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1C6B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4A9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C22B5"/>
    <w:multiLevelType w:val="hybridMultilevel"/>
    <w:tmpl w:val="1BE214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DDDFCD"/>
    <w:multiLevelType w:val="hybridMultilevel"/>
    <w:tmpl w:val="FCFE6294"/>
    <w:lvl w:ilvl="0" w:tplc="31B4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28A4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82C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32B6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8FA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300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604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A72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68E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454772"/>
    <w:multiLevelType w:val="hybridMultilevel"/>
    <w:tmpl w:val="5EA8D416"/>
    <w:lvl w:ilvl="0" w:tplc="DEE6C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466F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C9EAB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96B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29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A00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EA27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67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DEE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357008">
    <w:abstractNumId w:val="9"/>
  </w:num>
  <w:num w:numId="2" w16cid:durableId="1236281665">
    <w:abstractNumId w:val="6"/>
  </w:num>
  <w:num w:numId="3" w16cid:durableId="622728828">
    <w:abstractNumId w:val="5"/>
  </w:num>
  <w:num w:numId="4" w16cid:durableId="1445035866">
    <w:abstractNumId w:val="7"/>
  </w:num>
  <w:num w:numId="5" w16cid:durableId="696124716">
    <w:abstractNumId w:val="2"/>
  </w:num>
  <w:num w:numId="6" w16cid:durableId="2033342412">
    <w:abstractNumId w:val="1"/>
  </w:num>
  <w:num w:numId="7" w16cid:durableId="1895847396">
    <w:abstractNumId w:val="10"/>
  </w:num>
  <w:num w:numId="8" w16cid:durableId="1260329700">
    <w:abstractNumId w:val="4"/>
  </w:num>
  <w:num w:numId="9" w16cid:durableId="2143888535">
    <w:abstractNumId w:val="3"/>
  </w:num>
  <w:num w:numId="10" w16cid:durableId="407702080">
    <w:abstractNumId w:val="0"/>
  </w:num>
  <w:num w:numId="11" w16cid:durableId="9576417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6B"/>
    <w:rsid w:val="00000BDA"/>
    <w:rsid w:val="00010652"/>
    <w:rsid w:val="00052D78"/>
    <w:rsid w:val="000612A1"/>
    <w:rsid w:val="000622E6"/>
    <w:rsid w:val="0007525F"/>
    <w:rsid w:val="000870A0"/>
    <w:rsid w:val="00097702"/>
    <w:rsid w:val="000F167D"/>
    <w:rsid w:val="0010450F"/>
    <w:rsid w:val="00126B19"/>
    <w:rsid w:val="00161727"/>
    <w:rsid w:val="0016413C"/>
    <w:rsid w:val="0019186B"/>
    <w:rsid w:val="001B5ABE"/>
    <w:rsid w:val="001E7B1A"/>
    <w:rsid w:val="00220C6E"/>
    <w:rsid w:val="002458B8"/>
    <w:rsid w:val="002510E4"/>
    <w:rsid w:val="002D795F"/>
    <w:rsid w:val="002F6447"/>
    <w:rsid w:val="00301648"/>
    <w:rsid w:val="003175D0"/>
    <w:rsid w:val="0032013C"/>
    <w:rsid w:val="00337A62"/>
    <w:rsid w:val="00351CC2"/>
    <w:rsid w:val="00367CA7"/>
    <w:rsid w:val="0037427D"/>
    <w:rsid w:val="003E26B3"/>
    <w:rsid w:val="00440158"/>
    <w:rsid w:val="00474566"/>
    <w:rsid w:val="00487E63"/>
    <w:rsid w:val="004A0CBB"/>
    <w:rsid w:val="004A486A"/>
    <w:rsid w:val="0050552E"/>
    <w:rsid w:val="00514088"/>
    <w:rsid w:val="005244E6"/>
    <w:rsid w:val="005524C5"/>
    <w:rsid w:val="005A5EEC"/>
    <w:rsid w:val="005B1F86"/>
    <w:rsid w:val="005C678D"/>
    <w:rsid w:val="006228E7"/>
    <w:rsid w:val="00626388"/>
    <w:rsid w:val="00643C4D"/>
    <w:rsid w:val="00674D9B"/>
    <w:rsid w:val="006A0474"/>
    <w:rsid w:val="006B0354"/>
    <w:rsid w:val="006C4A4A"/>
    <w:rsid w:val="006D3751"/>
    <w:rsid w:val="006D6932"/>
    <w:rsid w:val="006F4DA3"/>
    <w:rsid w:val="0072039D"/>
    <w:rsid w:val="0072491D"/>
    <w:rsid w:val="00752A4E"/>
    <w:rsid w:val="007534ED"/>
    <w:rsid w:val="007B06C9"/>
    <w:rsid w:val="008057AB"/>
    <w:rsid w:val="00807E62"/>
    <w:rsid w:val="0083311A"/>
    <w:rsid w:val="00840B0E"/>
    <w:rsid w:val="00893E80"/>
    <w:rsid w:val="008C70DE"/>
    <w:rsid w:val="008E065E"/>
    <w:rsid w:val="008E48B4"/>
    <w:rsid w:val="0090432D"/>
    <w:rsid w:val="00A022C3"/>
    <w:rsid w:val="00A37F0F"/>
    <w:rsid w:val="00A57198"/>
    <w:rsid w:val="00AE7A4A"/>
    <w:rsid w:val="00B3131D"/>
    <w:rsid w:val="00B3148B"/>
    <w:rsid w:val="00B4347D"/>
    <w:rsid w:val="00B56D61"/>
    <w:rsid w:val="00B74DE2"/>
    <w:rsid w:val="00BA4DC8"/>
    <w:rsid w:val="00BB19A1"/>
    <w:rsid w:val="00BB5A48"/>
    <w:rsid w:val="00BC28A2"/>
    <w:rsid w:val="00BD0470"/>
    <w:rsid w:val="00BE411F"/>
    <w:rsid w:val="00BF1BBC"/>
    <w:rsid w:val="00C01606"/>
    <w:rsid w:val="00C5258C"/>
    <w:rsid w:val="00C56708"/>
    <w:rsid w:val="00C80E1E"/>
    <w:rsid w:val="00CC62A4"/>
    <w:rsid w:val="00D03539"/>
    <w:rsid w:val="00D47996"/>
    <w:rsid w:val="00D545C5"/>
    <w:rsid w:val="00D64D91"/>
    <w:rsid w:val="00D71FE5"/>
    <w:rsid w:val="00D8282B"/>
    <w:rsid w:val="00DA6072"/>
    <w:rsid w:val="00DE27CB"/>
    <w:rsid w:val="00DF19AF"/>
    <w:rsid w:val="00E06F92"/>
    <w:rsid w:val="00EC5CB5"/>
    <w:rsid w:val="00EF7C1F"/>
    <w:rsid w:val="00F07396"/>
    <w:rsid w:val="00F07AE7"/>
    <w:rsid w:val="00F10DC4"/>
    <w:rsid w:val="00F171F4"/>
    <w:rsid w:val="00F30768"/>
    <w:rsid w:val="00F640A7"/>
    <w:rsid w:val="00F66ED6"/>
    <w:rsid w:val="00F70CF4"/>
    <w:rsid w:val="00F81099"/>
    <w:rsid w:val="00FB636B"/>
    <w:rsid w:val="00FF7B95"/>
    <w:rsid w:val="060D6370"/>
    <w:rsid w:val="067A0113"/>
    <w:rsid w:val="08407BEA"/>
    <w:rsid w:val="08DB7C13"/>
    <w:rsid w:val="09350373"/>
    <w:rsid w:val="0A512977"/>
    <w:rsid w:val="0A58C9EE"/>
    <w:rsid w:val="11069E73"/>
    <w:rsid w:val="16341ABF"/>
    <w:rsid w:val="1B47011E"/>
    <w:rsid w:val="1B72118F"/>
    <w:rsid w:val="1C843F69"/>
    <w:rsid w:val="1FE47B3C"/>
    <w:rsid w:val="24E72D84"/>
    <w:rsid w:val="25457058"/>
    <w:rsid w:val="2622871E"/>
    <w:rsid w:val="27017964"/>
    <w:rsid w:val="2E4C181F"/>
    <w:rsid w:val="3301B113"/>
    <w:rsid w:val="33208192"/>
    <w:rsid w:val="35385C18"/>
    <w:rsid w:val="3A3EC25E"/>
    <w:rsid w:val="3E642F5F"/>
    <w:rsid w:val="42101C7A"/>
    <w:rsid w:val="423BDA97"/>
    <w:rsid w:val="442EB4A1"/>
    <w:rsid w:val="468EBB3E"/>
    <w:rsid w:val="48A6A669"/>
    <w:rsid w:val="4DD73FCD"/>
    <w:rsid w:val="4FF1912B"/>
    <w:rsid w:val="55E4C238"/>
    <w:rsid w:val="56CA93E8"/>
    <w:rsid w:val="58FE291C"/>
    <w:rsid w:val="61367B31"/>
    <w:rsid w:val="64CCC504"/>
    <w:rsid w:val="6A336BCF"/>
    <w:rsid w:val="6A8E47FD"/>
    <w:rsid w:val="6D233C6F"/>
    <w:rsid w:val="7411A064"/>
    <w:rsid w:val="757D5DD7"/>
    <w:rsid w:val="77FD8052"/>
    <w:rsid w:val="7831361F"/>
    <w:rsid w:val="7B5ABE48"/>
    <w:rsid w:val="7B826336"/>
    <w:rsid w:val="7E26B62C"/>
    <w:rsid w:val="7E5BA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BE6FE"/>
  <w15:chartTrackingRefBased/>
  <w15:docId w15:val="{00A35416-0EA9-40DD-8881-FFDC097C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pacing w:val="-2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E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7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C1F"/>
  </w:style>
  <w:style w:type="paragraph" w:styleId="Footer">
    <w:name w:val="footer"/>
    <w:basedOn w:val="Normal"/>
    <w:link w:val="FooterChar"/>
    <w:uiPriority w:val="99"/>
    <w:unhideWhenUsed/>
    <w:rsid w:val="00EF7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C1F"/>
  </w:style>
  <w:style w:type="paragraph" w:customStyle="1" w:styleId="TableParagraph">
    <w:name w:val="Table Paragraph"/>
    <w:basedOn w:val="Normal"/>
    <w:uiPriority w:val="1"/>
    <w:qFormat/>
    <w:rsid w:val="00B74DE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E63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2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b120\AppData\Local\Microsoft\Windows\INetCache\Content.Outlook\22CWO82N\CCC%20letterhead%20draft%20v3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12FCB171FD7447BE12102C7CB1396C" ma:contentTypeVersion="17" ma:contentTypeDescription="Create a new document." ma:contentTypeScope="" ma:versionID="556fcfdb940ca27c7b677d89e3be4230">
  <xsd:schema xmlns:xsd="http://www.w3.org/2001/XMLSchema" xmlns:xs="http://www.w3.org/2001/XMLSchema" xmlns:p="http://schemas.microsoft.com/office/2006/metadata/properties" xmlns:ns2="a6ae2f78-f16f-4bc9-801e-4a7bbc97c885" xmlns:ns3="d71bf0d0-b545-4b8c-b2e2-4f7f3220326b" targetNamespace="http://schemas.microsoft.com/office/2006/metadata/properties" ma:root="true" ma:fieldsID="5f88c96f4892ca28bcaa691de073267f" ns2:_="" ns3:_="">
    <xsd:import namespace="a6ae2f78-f16f-4bc9-801e-4a7bbc97c885"/>
    <xsd:import namespace="d71bf0d0-b545-4b8c-b2e2-4f7f32203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e2f78-f16f-4bc9-801e-4a7bbc97c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bf0d0-b545-4b8c-b2e2-4f7f32203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a3d056a-be87-42f6-9434-8291a190d1dd}" ma:internalName="TaxCatchAll" ma:showField="CatchAllData" ma:web="d71bf0d0-b545-4b8c-b2e2-4f7f32203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ae2f78-f16f-4bc9-801e-4a7bbc97c885">
      <Terms xmlns="http://schemas.microsoft.com/office/infopath/2007/PartnerControls"/>
    </lcf76f155ced4ddcb4097134ff3c332f>
    <TaxCatchAll xmlns="d71bf0d0-b545-4b8c-b2e2-4f7f3220326b" xsi:nil="true"/>
  </documentManagement>
</p:properties>
</file>

<file path=customXml/itemProps1.xml><?xml version="1.0" encoding="utf-8"?>
<ds:datastoreItem xmlns:ds="http://schemas.openxmlformats.org/officeDocument/2006/customXml" ds:itemID="{2F7EF34A-9286-42C2-96F2-9AD43BBE6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1C456C-9996-4C9E-8EB7-FBF3B1A086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1222D4-DEA7-46A6-B7C6-C66653DC6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e2f78-f16f-4bc9-801e-4a7bbc97c885"/>
    <ds:schemaRef ds:uri="d71bf0d0-b545-4b8c-b2e2-4f7f32203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0E3A73-E553-4F81-828B-53790ABB5F5C}">
  <ds:schemaRefs>
    <ds:schemaRef ds:uri="http://schemas.microsoft.com/office/2006/metadata/properties"/>
    <ds:schemaRef ds:uri="http://schemas.microsoft.com/office/infopath/2007/PartnerControls"/>
    <ds:schemaRef ds:uri="a6ae2f78-f16f-4bc9-801e-4a7bbc97c885"/>
    <ds:schemaRef ds:uri="d71bf0d0-b545-4b8c-b2e2-4f7f322032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CCC letterhead draft v3 (002)</Template>
  <TotalTime>0</TotalTime>
  <Pages>3</Pages>
  <Words>755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Rollo</dc:creator>
  <cp:keywords/>
  <dc:description/>
  <cp:lastModifiedBy>Sarah Fuller</cp:lastModifiedBy>
  <cp:revision>4</cp:revision>
  <dcterms:created xsi:type="dcterms:W3CDTF">2025-05-07T08:38:00Z</dcterms:created>
  <dcterms:modified xsi:type="dcterms:W3CDTF">2025-05-14T08:56:00Z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0x010100FC12FCB171FD7447BE12102C7CB1396C</vt:lpwstr>
  </property>
  <property fmtid="{D5CDD505-2E9C-101B-9397-08002B2CF9AE}" pid="3" name="MediaServiceImageTags">
    <vt:lpwstr/>
  </property>
</Properties>
</file>