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B368" w14:textId="37E0884A" w:rsidR="00B74DE2" w:rsidRDefault="00B74DE2" w:rsidP="00487E63">
      <w:pPr>
        <w:widowControl w:val="0"/>
        <w:tabs>
          <w:tab w:val="left" w:pos="8400"/>
        </w:tabs>
        <w:rPr>
          <w:rFonts w:eastAsia="Arial"/>
          <w:szCs w:val="24"/>
        </w:rPr>
      </w:pPr>
    </w:p>
    <w:p w14:paraId="0CE36D28" w14:textId="77777777" w:rsidR="00487E63" w:rsidRPr="00487E63" w:rsidRDefault="00487E63" w:rsidP="00487E63">
      <w:pPr>
        <w:spacing w:after="0" w:line="240" w:lineRule="auto"/>
        <w:jc w:val="center"/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  <w:t>Job Description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38"/>
      </w:tblGrid>
      <w:tr w:rsidR="00487E63" w:rsidRPr="00487E63" w14:paraId="0ED7AE37" w14:textId="77777777" w:rsidTr="533688A3">
        <w:tc>
          <w:tcPr>
            <w:tcW w:w="5000" w:type="pct"/>
            <w:vAlign w:val="center"/>
          </w:tcPr>
          <w:p w14:paraId="0BDF4145" w14:textId="33193E9D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Job Title:</w:t>
            </w:r>
            <w:r w:rsidR="00CD24DC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</w:t>
            </w:r>
            <w:r w:rsidR="00CE2B56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District Library Assistant</w:t>
            </w:r>
          </w:p>
        </w:tc>
      </w:tr>
      <w:tr w:rsidR="00487E63" w:rsidRPr="00487E63" w14:paraId="42088848" w14:textId="77777777" w:rsidTr="533688A3">
        <w:tc>
          <w:tcPr>
            <w:tcW w:w="5000" w:type="pct"/>
            <w:vAlign w:val="center"/>
          </w:tcPr>
          <w:p w14:paraId="034325A9" w14:textId="7459CE64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POSCODE:</w:t>
            </w:r>
            <w:r w:rsidR="00CE2B56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CB7 4ZH</w:t>
            </w:r>
          </w:p>
        </w:tc>
      </w:tr>
      <w:tr w:rsidR="00487E63" w:rsidRPr="00487E63" w14:paraId="0F97FB06" w14:textId="77777777" w:rsidTr="533688A3">
        <w:tc>
          <w:tcPr>
            <w:tcW w:w="5000" w:type="pct"/>
            <w:vAlign w:val="center"/>
          </w:tcPr>
          <w:p w14:paraId="5C60FB5D" w14:textId="72E838C6" w:rsidR="00487E63" w:rsidRPr="00487E63" w:rsidRDefault="00487E63" w:rsidP="533688A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533688A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Grade:</w:t>
            </w:r>
            <w:r w:rsidR="00CE2B56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4</w:t>
            </w:r>
          </w:p>
        </w:tc>
      </w:tr>
    </w:tbl>
    <w:p w14:paraId="699C1C0A" w14:textId="77777777" w:rsidR="008166DC" w:rsidRDefault="008166DC" w:rsidP="008166DC">
      <w:pPr>
        <w:tabs>
          <w:tab w:val="left" w:pos="-720"/>
        </w:tabs>
        <w:suppressAutoHyphens/>
        <w:spacing w:after="0" w:line="240" w:lineRule="auto"/>
        <w:ind w:left="-425"/>
        <w:jc w:val="center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</w:p>
    <w:p w14:paraId="5485DFA8" w14:textId="5D1AD64C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Overall purpose of the job</w:t>
      </w:r>
    </w:p>
    <w:p w14:paraId="000AC7F9" w14:textId="77777777" w:rsidR="006D7944" w:rsidRPr="009C2772" w:rsidRDefault="006D7944" w:rsidP="009C2772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9C2772">
        <w:rPr>
          <w:rFonts w:asciiTheme="minorHAnsi" w:hAnsiTheme="minorHAnsi" w:cstheme="minorHAnsi"/>
          <w:sz w:val="22"/>
          <w:szCs w:val="22"/>
        </w:rPr>
        <w:t>To provide support to the Area Library Manager (ALM) within Ely Library, and in their absence act as duty manager for the library and be a point of contact for staff in the branch libraries of Burwell, Littleport and Soham.</w:t>
      </w:r>
    </w:p>
    <w:p w14:paraId="38A6457E" w14:textId="77777777" w:rsidR="006D7944" w:rsidRPr="009C2772" w:rsidRDefault="006D7944" w:rsidP="009C2772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5DC4C8CA" w14:textId="77777777" w:rsidR="006D7944" w:rsidRPr="009C2772" w:rsidRDefault="006D7944" w:rsidP="009C2772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9C2772">
        <w:rPr>
          <w:rFonts w:asciiTheme="minorHAnsi" w:hAnsiTheme="minorHAnsi" w:cstheme="minorHAnsi"/>
          <w:sz w:val="22"/>
          <w:szCs w:val="22"/>
        </w:rPr>
        <w:t>To assist in the management and delivery of front-line public services to users of Cambridgeshire Libraries.</w:t>
      </w:r>
    </w:p>
    <w:p w14:paraId="6157E8F0" w14:textId="77777777" w:rsidR="006D7944" w:rsidRPr="009C2772" w:rsidRDefault="006D7944" w:rsidP="009C2772">
      <w:pPr>
        <w:spacing w:after="0" w:line="240" w:lineRule="auto"/>
        <w:rPr>
          <w:rFonts w:asciiTheme="minorHAnsi" w:hAnsiTheme="minorHAnsi" w:cstheme="minorHAnsi"/>
          <w:b/>
          <w:sz w:val="22"/>
          <w:szCs w:val="22"/>
        </w:rPr>
      </w:pPr>
    </w:p>
    <w:p w14:paraId="04902D30" w14:textId="77777777" w:rsidR="006D7944" w:rsidRPr="009C2772" w:rsidRDefault="006D7944" w:rsidP="009C2772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9C2772">
        <w:rPr>
          <w:rFonts w:asciiTheme="minorHAnsi" w:hAnsiTheme="minorHAnsi" w:cstheme="minorHAnsi"/>
          <w:sz w:val="22"/>
          <w:szCs w:val="22"/>
        </w:rPr>
        <w:t xml:space="preserve">An integral part of the role is a requirement to work some late night and weekend working on a flexible basis, as required to meet service needs.  Working alone and taking responsibility for the building, stock and equipment as required. </w:t>
      </w:r>
    </w:p>
    <w:p w14:paraId="2A22306E" w14:textId="77777777" w:rsidR="006D7944" w:rsidRPr="009C2772" w:rsidRDefault="006D7944" w:rsidP="009C2772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7CA8A2F4" w14:textId="77777777" w:rsidR="006D7944" w:rsidRPr="009C2772" w:rsidRDefault="006D7944" w:rsidP="009C2772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9C2772">
        <w:rPr>
          <w:rFonts w:asciiTheme="minorHAnsi" w:hAnsiTheme="minorHAnsi" w:cstheme="minorHAnsi"/>
          <w:sz w:val="22"/>
          <w:szCs w:val="22"/>
        </w:rPr>
        <w:t xml:space="preserve">To assist in the management and delivery of administrative and support services within the library. </w:t>
      </w:r>
    </w:p>
    <w:p w14:paraId="6C807747" w14:textId="77777777" w:rsidR="006D7944" w:rsidRPr="009C2772" w:rsidRDefault="006D7944" w:rsidP="009C2772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</w:p>
    <w:p w14:paraId="176CDCC0" w14:textId="77777777" w:rsidR="006D7944" w:rsidRPr="009C2772" w:rsidRDefault="006D7944" w:rsidP="009C2772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 w:rsidRPr="009C2772">
        <w:rPr>
          <w:rFonts w:asciiTheme="minorHAnsi" w:hAnsiTheme="minorHAnsi" w:cstheme="minorHAnsi"/>
          <w:sz w:val="22"/>
          <w:szCs w:val="22"/>
        </w:rPr>
        <w:t>To line manage staff and volunteers as directed by the ALM and District Library Manager (DLM) of the hub and cluster.</w:t>
      </w:r>
    </w:p>
    <w:p w14:paraId="2EE21F00" w14:textId="7E66865F" w:rsidR="00487E63" w:rsidRPr="009C2772" w:rsidRDefault="00487E63" w:rsidP="009C2772">
      <w:pPr>
        <w:tabs>
          <w:tab w:val="left" w:pos="-720"/>
          <w:tab w:val="left" w:pos="0"/>
        </w:tabs>
        <w:suppressAutoHyphens/>
        <w:spacing w:after="0" w:line="240" w:lineRule="auto"/>
        <w:rPr>
          <w:rFonts w:asciiTheme="minorHAnsi" w:eastAsia="Times New Roman" w:hAnsiTheme="minorHAnsi" w:cstheme="minorHAnsi"/>
          <w:sz w:val="22"/>
          <w:szCs w:val="22"/>
          <w:lang w:eastAsia="en-GB"/>
        </w:rPr>
      </w:pPr>
      <w:r w:rsidRPr="009C2772">
        <w:rPr>
          <w:rFonts w:asciiTheme="minorHAnsi" w:eastAsia="Times New Roman" w:hAnsiTheme="minorHAnsi" w:cstheme="minorHAnsi"/>
          <w:sz w:val="22"/>
          <w:szCs w:val="22"/>
          <w:lang w:eastAsia="en-GB"/>
        </w:rPr>
        <w:t xml:space="preserve"> </w:t>
      </w:r>
    </w:p>
    <w:p w14:paraId="38899522" w14:textId="77777777" w:rsidR="00487E63" w:rsidRPr="00487E63" w:rsidRDefault="00487E63" w:rsidP="00487E63">
      <w:pPr>
        <w:tabs>
          <w:tab w:val="left" w:pos="-720"/>
          <w:tab w:val="left" w:pos="0"/>
        </w:tabs>
        <w:suppressAutoHyphens/>
        <w:spacing w:after="0" w:line="240" w:lineRule="auto"/>
        <w:rPr>
          <w:rFonts w:eastAsia="Times New Roman"/>
          <w:sz w:val="22"/>
          <w:szCs w:val="22"/>
          <w:lang w:eastAsia="en-GB"/>
        </w:rPr>
      </w:pPr>
    </w:p>
    <w:p w14:paraId="112AFE24" w14:textId="77777777" w:rsidR="00487E63" w:rsidRPr="00487E63" w:rsidRDefault="00487E63" w:rsidP="00487E63">
      <w:pPr>
        <w:spacing w:after="0" w:line="240" w:lineRule="auto"/>
        <w:rPr>
          <w:rFonts w:ascii="Times New Roman" w:eastAsia="Times New Roman" w:hAnsi="Times New Roman" w:cs="Times New Roman"/>
          <w:spacing w:val="0"/>
          <w:szCs w:val="24"/>
          <w:lang w:eastAsia="en-GB"/>
        </w:rPr>
      </w:pPr>
    </w:p>
    <w:p w14:paraId="59169012" w14:textId="0A99B105" w:rsidR="00487E63" w:rsidRPr="00E869FE" w:rsidRDefault="00487E63" w:rsidP="00E869FE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Main accountabilities</w:t>
      </w: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 xml:space="preserve"> </w:t>
      </w:r>
    </w:p>
    <w:tbl>
      <w:tblPr>
        <w:tblW w:w="52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9516"/>
      </w:tblGrid>
      <w:tr w:rsidR="00487E63" w:rsidRPr="00487E63" w14:paraId="686344A8" w14:textId="77777777" w:rsidTr="00487E63">
        <w:trPr>
          <w:jc w:val="center"/>
        </w:trPr>
        <w:tc>
          <w:tcPr>
            <w:tcW w:w="288" w:type="pct"/>
          </w:tcPr>
          <w:p w14:paraId="51A1DA94" w14:textId="77777777" w:rsidR="00487E63" w:rsidRPr="00487E63" w:rsidRDefault="00487E63" w:rsidP="00487E63">
            <w:p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</w:p>
        </w:tc>
        <w:tc>
          <w:tcPr>
            <w:tcW w:w="4712" w:type="pct"/>
          </w:tcPr>
          <w:p w14:paraId="494B4A04" w14:textId="77777777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</w:rPr>
              <w:t>Main accountabilities</w:t>
            </w:r>
          </w:p>
        </w:tc>
      </w:tr>
      <w:tr w:rsidR="00487E63" w:rsidRPr="00487E63" w14:paraId="2F40FA49" w14:textId="77777777" w:rsidTr="00487E63">
        <w:trPr>
          <w:jc w:val="center"/>
        </w:trPr>
        <w:tc>
          <w:tcPr>
            <w:tcW w:w="288" w:type="pct"/>
          </w:tcPr>
          <w:p w14:paraId="434DCCA1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3131790A" w14:textId="77777777" w:rsidR="001F6150" w:rsidRPr="007E5085" w:rsidRDefault="001F6150" w:rsidP="001F6150">
            <w:pPr>
              <w:tabs>
                <w:tab w:val="left" w:pos="7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b/>
                <w:sz w:val="22"/>
                <w:szCs w:val="22"/>
              </w:rPr>
              <w:t>Service Delivery (40%)</w:t>
            </w:r>
          </w:p>
          <w:p w14:paraId="7BA4818D" w14:textId="77777777" w:rsidR="001F6150" w:rsidRPr="007E5085" w:rsidRDefault="001F6150" w:rsidP="001F6150">
            <w:pPr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 xml:space="preserve">To provide a professional, friendly, effective and efficient customer service to service users of all ages, backgrounds and abilities.  </w:t>
            </w:r>
          </w:p>
          <w:p w14:paraId="710AF91A" w14:textId="77777777" w:rsidR="001F6150" w:rsidRPr="007E5085" w:rsidRDefault="001F6150" w:rsidP="001F6150">
            <w:pPr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To ensure that customers are dealt with courteously, fairly and without prejudice, dealing with frontline customer complaints as appropriate and directed by the ALM.</w:t>
            </w:r>
          </w:p>
          <w:p w14:paraId="4D035673" w14:textId="77777777" w:rsidR="001F6150" w:rsidRPr="007E5085" w:rsidRDefault="001F6150" w:rsidP="001F6150">
            <w:pPr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 xml:space="preserve">To ask relevant questions pertinent to the customer’s situation </w:t>
            </w:r>
            <w:proofErr w:type="gramStart"/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in order to</w:t>
            </w:r>
            <w:proofErr w:type="gramEnd"/>
            <w:r w:rsidRPr="007E5085">
              <w:rPr>
                <w:rFonts w:asciiTheme="minorHAnsi" w:hAnsiTheme="minorHAnsi" w:cstheme="minorHAnsi"/>
                <w:sz w:val="22"/>
                <w:szCs w:val="22"/>
              </w:rPr>
              <w:t xml:space="preserve"> assist them and answer their enquiries, helping customers to make informed choices.</w:t>
            </w:r>
          </w:p>
          <w:p w14:paraId="14186B4C" w14:textId="77777777" w:rsidR="001F6150" w:rsidRPr="007E5085" w:rsidRDefault="001F6150" w:rsidP="001F6150">
            <w:pPr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To redirect customers as appropriate to other organisations or departments.</w:t>
            </w:r>
          </w:p>
          <w:p w14:paraId="07D8FD35" w14:textId="77777777" w:rsidR="001F6150" w:rsidRPr="007E5085" w:rsidRDefault="001F6150" w:rsidP="001F6150">
            <w:pPr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To provide customer services on behalf of other services and organisations as required.</w:t>
            </w:r>
          </w:p>
          <w:p w14:paraId="6F63F10C" w14:textId="2B507B6E" w:rsidR="00487E63" w:rsidRPr="007E5085" w:rsidRDefault="001F6150" w:rsidP="00391E65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To assist and contribute to the delivery of partnership services and outreach initiatives as required.</w:t>
            </w:r>
          </w:p>
          <w:p w14:paraId="21238989" w14:textId="77777777" w:rsidR="006C6572" w:rsidRPr="007E5085" w:rsidRDefault="006C6572" w:rsidP="006C657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To be an effective advocate for the service, promoting the library service and stock within the wider community at every opportunity.</w:t>
            </w:r>
          </w:p>
          <w:p w14:paraId="6B6013B9" w14:textId="77777777" w:rsidR="006C6572" w:rsidRPr="007E5085" w:rsidRDefault="006C6572" w:rsidP="006C657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To assist and contribute to the work of professional staff within the hub and cluster, taking responsibility for the operational delivery and management of a particular area of service support as directed.</w:t>
            </w:r>
          </w:p>
          <w:p w14:paraId="68235A02" w14:textId="77777777" w:rsidR="00487E63" w:rsidRPr="007E5085" w:rsidRDefault="00487E63" w:rsidP="00C161A8">
            <w:pPr>
              <w:tabs>
                <w:tab w:val="left" w:pos="760"/>
              </w:tabs>
              <w:spacing w:after="0" w:line="240" w:lineRule="auto"/>
              <w:rPr>
                <w:rFonts w:asciiTheme="minorHAnsi" w:eastAsia="Times New Roman" w:hAnsiTheme="minorHAnsi" w:cstheme="minorHAnsi"/>
                <w:spacing w:val="0"/>
                <w:sz w:val="22"/>
                <w:szCs w:val="22"/>
              </w:rPr>
            </w:pPr>
          </w:p>
        </w:tc>
      </w:tr>
      <w:tr w:rsidR="00487E63" w:rsidRPr="00487E63" w14:paraId="7104F508" w14:textId="77777777" w:rsidTr="00487E63">
        <w:trPr>
          <w:jc w:val="center"/>
        </w:trPr>
        <w:tc>
          <w:tcPr>
            <w:tcW w:w="288" w:type="pct"/>
          </w:tcPr>
          <w:p w14:paraId="6ACE8A26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167716FD" w14:textId="77777777" w:rsidR="00260BBA" w:rsidRPr="007E5085" w:rsidRDefault="00260BBA" w:rsidP="00260BBA">
            <w:pPr>
              <w:numPr>
                <w:ilvl w:val="12"/>
                <w:numId w:val="0"/>
              </w:numPr>
              <w:ind w:left="283" w:hanging="28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b/>
                <w:sz w:val="22"/>
                <w:szCs w:val="22"/>
              </w:rPr>
              <w:t>Clerical Routines and Stock 25%)</w:t>
            </w:r>
          </w:p>
          <w:p w14:paraId="71B99564" w14:textId="77777777" w:rsidR="00260BBA" w:rsidRPr="007E5085" w:rsidRDefault="00260BBA" w:rsidP="00260BBA">
            <w:pPr>
              <w:numPr>
                <w:ilvl w:val="0"/>
                <w:numId w:val="13"/>
              </w:numPr>
              <w:tabs>
                <w:tab w:val="num" w:pos="720"/>
                <w:tab w:val="left" w:pos="760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Carry out operational and administrative procedures in the absence of the Area Library Manager.</w:t>
            </w:r>
          </w:p>
          <w:p w14:paraId="77A500FB" w14:textId="77777777" w:rsidR="00260BBA" w:rsidRPr="007E5085" w:rsidRDefault="00260BBA" w:rsidP="00260BBA">
            <w:pPr>
              <w:numPr>
                <w:ilvl w:val="0"/>
                <w:numId w:val="13"/>
              </w:numPr>
              <w:tabs>
                <w:tab w:val="num" w:pos="720"/>
                <w:tab w:val="left" w:pos="760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 xml:space="preserve">Assist in managing the dispersal of new stock arriving in the building. </w:t>
            </w:r>
          </w:p>
          <w:p w14:paraId="10238D81" w14:textId="77777777" w:rsidR="00260BBA" w:rsidRPr="007E5085" w:rsidRDefault="00260BBA" w:rsidP="00260BBA">
            <w:pPr>
              <w:numPr>
                <w:ilvl w:val="0"/>
                <w:numId w:val="13"/>
              </w:numPr>
              <w:tabs>
                <w:tab w:val="num" w:pos="720"/>
                <w:tab w:val="left" w:pos="760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Oversee the shelving of returned stock, ensuring the correct order and attractive presentation of library materials.</w:t>
            </w:r>
          </w:p>
          <w:p w14:paraId="3EF84C21" w14:textId="77777777" w:rsidR="00260BBA" w:rsidRPr="007E5085" w:rsidRDefault="00260BBA" w:rsidP="00260BBA">
            <w:pPr>
              <w:numPr>
                <w:ilvl w:val="0"/>
                <w:numId w:val="13"/>
              </w:numPr>
              <w:tabs>
                <w:tab w:val="num" w:pos="720"/>
                <w:tab w:val="left" w:pos="760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Using the appropriate tools and techniques, assist in managing stock within the hub and throughout the district </w:t>
            </w:r>
          </w:p>
          <w:p w14:paraId="568D65A7" w14:textId="77777777" w:rsidR="00260BBA" w:rsidRPr="007E5085" w:rsidRDefault="00260BBA" w:rsidP="00260BBA">
            <w:pPr>
              <w:numPr>
                <w:ilvl w:val="0"/>
                <w:numId w:val="13"/>
              </w:numPr>
              <w:tabs>
                <w:tab w:val="num" w:pos="720"/>
                <w:tab w:val="left" w:pos="760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 xml:space="preserve">Assist in the collection and correct handling of all income and fees, laid down by the County Council </w:t>
            </w:r>
          </w:p>
          <w:p w14:paraId="0981A571" w14:textId="77777777" w:rsidR="00260BBA" w:rsidRPr="007E5085" w:rsidRDefault="00260BBA" w:rsidP="00260BBA">
            <w:pPr>
              <w:numPr>
                <w:ilvl w:val="0"/>
                <w:numId w:val="13"/>
              </w:numPr>
              <w:tabs>
                <w:tab w:val="num" w:pos="720"/>
                <w:tab w:val="left" w:pos="760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Carry out the enforcement of library rules and regulations in an efficient and tactful manner, ensuring consistence and equity of service.</w:t>
            </w:r>
          </w:p>
          <w:p w14:paraId="1096C686" w14:textId="03B7CF70" w:rsidR="00487E63" w:rsidRPr="007E5085" w:rsidRDefault="00260BBA" w:rsidP="00260BBA">
            <w:pPr>
              <w:numPr>
                <w:ilvl w:val="0"/>
                <w:numId w:val="13"/>
              </w:numPr>
              <w:tabs>
                <w:tab w:val="num" w:pos="720"/>
                <w:tab w:val="left" w:pos="760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Manage the administrative routines required for the successful recruitment of staff.</w:t>
            </w:r>
          </w:p>
          <w:p w14:paraId="034AB9C2" w14:textId="77777777" w:rsidR="00487E63" w:rsidRPr="007E5085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</w:rPr>
            </w:pPr>
          </w:p>
          <w:p w14:paraId="64C4E7FE" w14:textId="77777777" w:rsidR="00487E63" w:rsidRPr="007E5085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</w:rPr>
            </w:pPr>
          </w:p>
        </w:tc>
      </w:tr>
      <w:tr w:rsidR="00487E63" w:rsidRPr="00487E63" w14:paraId="3266797B" w14:textId="77777777" w:rsidTr="00487E63">
        <w:trPr>
          <w:trHeight w:val="70"/>
          <w:jc w:val="center"/>
        </w:trPr>
        <w:tc>
          <w:tcPr>
            <w:tcW w:w="288" w:type="pct"/>
          </w:tcPr>
          <w:p w14:paraId="66392B1D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144B178E" w14:textId="77777777" w:rsidR="008A1D37" w:rsidRPr="007E5085" w:rsidRDefault="008A1D37" w:rsidP="008A1D37">
            <w:pPr>
              <w:numPr>
                <w:ilvl w:val="12"/>
                <w:numId w:val="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b/>
                <w:sz w:val="22"/>
                <w:szCs w:val="22"/>
              </w:rPr>
              <w:t>Teamwork (25%)</w:t>
            </w:r>
          </w:p>
          <w:p w14:paraId="0BE99AD9" w14:textId="77777777" w:rsidR="008A1D37" w:rsidRPr="007E5085" w:rsidRDefault="008A1D37" w:rsidP="008A1D37">
            <w:pPr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Participate in the workings of the team to ensure effective library service delivery.</w:t>
            </w:r>
          </w:p>
          <w:p w14:paraId="1BE624EA" w14:textId="77777777" w:rsidR="008A1D37" w:rsidRPr="007E5085" w:rsidRDefault="008A1D37" w:rsidP="008A1D37">
            <w:pPr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Assist in the management of work undertaken by library assistants and volunteers as required by the ALM.</w:t>
            </w:r>
          </w:p>
          <w:p w14:paraId="6722F3AE" w14:textId="77777777" w:rsidR="008A1D37" w:rsidRPr="007E5085" w:rsidRDefault="008A1D37" w:rsidP="008A1D37">
            <w:pPr>
              <w:numPr>
                <w:ilvl w:val="0"/>
                <w:numId w:val="14"/>
              </w:num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To line manage a discrete group of staff as required by the Area Library Manager (ALM) and the District Library Manager (DLM) and to manage, support and oversee volunteers as required.</w:t>
            </w:r>
          </w:p>
          <w:p w14:paraId="2B95F1B5" w14:textId="77777777" w:rsidR="00487E63" w:rsidRPr="007E5085" w:rsidRDefault="00487E63" w:rsidP="00487E63">
            <w:pPr>
              <w:tabs>
                <w:tab w:val="left" w:pos="709"/>
              </w:tabs>
              <w:spacing w:after="0" w:line="240" w:lineRule="auto"/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66867318" w14:textId="77777777" w:rsidTr="00487E63">
        <w:trPr>
          <w:jc w:val="center"/>
        </w:trPr>
        <w:tc>
          <w:tcPr>
            <w:tcW w:w="288" w:type="pct"/>
          </w:tcPr>
          <w:p w14:paraId="204F3D86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577F0A04" w14:textId="77777777" w:rsidR="001A0146" w:rsidRPr="007E5085" w:rsidRDefault="001A0146" w:rsidP="001A014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b/>
                <w:sz w:val="22"/>
                <w:szCs w:val="22"/>
              </w:rPr>
              <w:t>Health and Safety (10%)</w:t>
            </w:r>
          </w:p>
          <w:p w14:paraId="60E01368" w14:textId="77777777" w:rsidR="001A0146" w:rsidRPr="007E5085" w:rsidRDefault="001A0146" w:rsidP="001A0146">
            <w:pPr>
              <w:numPr>
                <w:ilvl w:val="0"/>
                <w:numId w:val="15"/>
              </w:numPr>
              <w:tabs>
                <w:tab w:val="left" w:pos="620"/>
              </w:tabs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 xml:space="preserve">Monitor and maintain a healthy, safe and secure working environment </w:t>
            </w:r>
            <w:proofErr w:type="gramStart"/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in order to</w:t>
            </w:r>
            <w:proofErr w:type="gramEnd"/>
            <w:r w:rsidRPr="007E5085">
              <w:rPr>
                <w:rFonts w:asciiTheme="minorHAnsi" w:hAnsiTheme="minorHAnsi" w:cstheme="minorHAnsi"/>
                <w:sz w:val="22"/>
                <w:szCs w:val="22"/>
              </w:rPr>
              <w:t xml:space="preserve"> minimise risk to self and others, following procedures for the notification of problems and dealing with contractors as required.</w:t>
            </w:r>
          </w:p>
          <w:p w14:paraId="0F5578B7" w14:textId="77777777" w:rsidR="001A0146" w:rsidRPr="007E5085" w:rsidRDefault="001A0146" w:rsidP="001A014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Be aware of the risk assessment for the library and assist in the implementation of appropriate recommendations.</w:t>
            </w:r>
          </w:p>
          <w:p w14:paraId="5D3C1F37" w14:textId="6F509426" w:rsidR="00487E63" w:rsidRPr="007E5085" w:rsidRDefault="001A0146" w:rsidP="001A0146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E5085">
              <w:rPr>
                <w:rFonts w:asciiTheme="minorHAnsi" w:hAnsiTheme="minorHAnsi" w:cstheme="minorHAnsi"/>
                <w:sz w:val="22"/>
                <w:szCs w:val="22"/>
              </w:rPr>
              <w:t>Ensure that health and safety regulations are followed at all events and activities taking place within the library as directed by the Area Library Manager.</w:t>
            </w:r>
          </w:p>
        </w:tc>
      </w:tr>
      <w:tr w:rsidR="00487E63" w:rsidRPr="00487E63" w14:paraId="6C5BC548" w14:textId="77777777" w:rsidTr="00487E63">
        <w:trPr>
          <w:jc w:val="center"/>
        </w:trPr>
        <w:tc>
          <w:tcPr>
            <w:tcW w:w="288" w:type="pct"/>
          </w:tcPr>
          <w:p w14:paraId="2A804997" w14:textId="03ACE06E" w:rsidR="00487E63" w:rsidRPr="00487E63" w:rsidRDefault="001A0146" w:rsidP="00487E6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pacing w:val="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5</w:t>
            </w:r>
            <w:r w:rsidR="00487E63"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. </w:t>
            </w:r>
          </w:p>
          <w:p w14:paraId="1693FA74" w14:textId="77777777" w:rsidR="00487E63" w:rsidRPr="00487E63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4712" w:type="pct"/>
          </w:tcPr>
          <w:p w14:paraId="45FBEA64" w14:textId="77777777" w:rsidR="00487E63" w:rsidRPr="007E5085" w:rsidRDefault="00487E63" w:rsidP="00487E63">
            <w:pPr>
              <w:tabs>
                <w:tab w:val="left" w:pos="709"/>
              </w:tabs>
              <w:spacing w:before="120" w:after="120" w:line="240" w:lineRule="auto"/>
              <w:rPr>
                <w:rFonts w:asciiTheme="minorHAnsi" w:eastAsia="Times New Roman" w:hAnsiTheme="minorHAnsi" w:cstheme="minorHAnsi"/>
                <w:spacing w:val="0"/>
                <w:sz w:val="22"/>
                <w:szCs w:val="22"/>
                <w:lang w:eastAsia="en-GB"/>
              </w:rPr>
            </w:pPr>
            <w:r w:rsidRPr="007E5085">
              <w:rPr>
                <w:rFonts w:asciiTheme="minorHAnsi" w:eastAsia="Times New Roman" w:hAnsiTheme="minorHAnsi" w:cstheme="minorHAnsi"/>
                <w:color w:val="000000"/>
                <w:spacing w:val="0"/>
                <w:sz w:val="22"/>
                <w:szCs w:val="22"/>
                <w:lang w:eastAsia="en-GB"/>
              </w:rPr>
              <w:t>Demonstrate an awareness and understanding of equality, diversity and inclusion.</w:t>
            </w:r>
            <w:r w:rsidRPr="007E5085">
              <w:rPr>
                <w:rFonts w:asciiTheme="minorHAnsi" w:eastAsia="Times New Roman" w:hAnsiTheme="minorHAnsi" w:cstheme="minorHAnsi"/>
                <w:spacing w:val="0"/>
                <w:sz w:val="22"/>
                <w:szCs w:val="22"/>
                <w:lang w:eastAsia="en-GB"/>
              </w:rPr>
              <w:t xml:space="preserve">   </w:t>
            </w:r>
          </w:p>
        </w:tc>
      </w:tr>
      <w:tr w:rsidR="00487E63" w:rsidRPr="00487E63" w14:paraId="2531D916" w14:textId="77777777" w:rsidTr="00487E63">
        <w:trPr>
          <w:jc w:val="center"/>
        </w:trPr>
        <w:tc>
          <w:tcPr>
            <w:tcW w:w="288" w:type="pct"/>
          </w:tcPr>
          <w:p w14:paraId="17AC5BE3" w14:textId="561AF21D" w:rsidR="00487E63" w:rsidRPr="00487E63" w:rsidRDefault="001A0146" w:rsidP="00487E6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6</w:t>
            </w:r>
            <w:r w:rsidR="00487E63"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. </w:t>
            </w:r>
          </w:p>
        </w:tc>
        <w:tc>
          <w:tcPr>
            <w:tcW w:w="4712" w:type="pct"/>
          </w:tcPr>
          <w:p w14:paraId="4A4DC957" w14:textId="77777777" w:rsidR="00487E63" w:rsidRPr="007E5085" w:rsidRDefault="00487E63" w:rsidP="00487E63">
            <w:pPr>
              <w:tabs>
                <w:tab w:val="left" w:pos="709"/>
              </w:tabs>
              <w:spacing w:before="120" w:after="120" w:line="240" w:lineRule="auto"/>
              <w:rPr>
                <w:rFonts w:asciiTheme="minorHAnsi" w:eastAsia="Times New Roman" w:hAnsiTheme="minorHAnsi" w:cstheme="minorHAnsi"/>
                <w:color w:val="000000"/>
                <w:spacing w:val="0"/>
                <w:sz w:val="22"/>
                <w:szCs w:val="22"/>
                <w:lang w:eastAsia="en-GB"/>
              </w:rPr>
            </w:pPr>
            <w:r w:rsidRPr="007E5085">
              <w:rPr>
                <w:rFonts w:asciiTheme="minorHAnsi" w:eastAsia="Times New Roman" w:hAnsiTheme="minorHAnsi" w:cstheme="minorHAnsi"/>
                <w:color w:val="000000"/>
                <w:spacing w:val="0"/>
                <w:sz w:val="22"/>
                <w:szCs w:val="22"/>
                <w:lang w:eastAsia="en-GB"/>
              </w:rPr>
              <w:t>Ability to contribute to our commitment of becoming a Net Zero organisation by 2030.   </w:t>
            </w:r>
          </w:p>
        </w:tc>
      </w:tr>
      <w:tr w:rsidR="00487E63" w:rsidRPr="00487E63" w14:paraId="3B0C7B20" w14:textId="77777777" w:rsidTr="00487E63">
        <w:trPr>
          <w:jc w:val="center"/>
        </w:trPr>
        <w:tc>
          <w:tcPr>
            <w:tcW w:w="288" w:type="pct"/>
          </w:tcPr>
          <w:p w14:paraId="0461E99A" w14:textId="50175028" w:rsidR="00487E63" w:rsidRPr="00487E63" w:rsidRDefault="001A0146" w:rsidP="00487E6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7</w:t>
            </w:r>
            <w:r w:rsidR="00487E63"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. </w:t>
            </w:r>
          </w:p>
        </w:tc>
        <w:tc>
          <w:tcPr>
            <w:tcW w:w="4712" w:type="pct"/>
          </w:tcPr>
          <w:p w14:paraId="3B4B6CCC" w14:textId="77777777" w:rsidR="00487E63" w:rsidRPr="007E5085" w:rsidRDefault="00487E63" w:rsidP="00487E63">
            <w:pPr>
              <w:spacing w:before="120" w:after="120" w:line="24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  <w:spacing w:val="0"/>
                <w:sz w:val="22"/>
                <w:szCs w:val="22"/>
                <w:lang w:eastAsia="en-GB"/>
              </w:rPr>
            </w:pPr>
            <w:r w:rsidRPr="007E5085">
              <w:rPr>
                <w:rFonts w:asciiTheme="minorHAnsi" w:eastAsia="Times New Roman" w:hAnsiTheme="minorHAnsi" w:cstheme="minorHAnsi"/>
                <w:b/>
                <w:bCs/>
                <w:color w:val="000000"/>
                <w:spacing w:val="0"/>
                <w:sz w:val="22"/>
                <w:szCs w:val="22"/>
                <w:lang w:eastAsia="en-GB"/>
              </w:rPr>
              <w:t xml:space="preserve">Safeguarding commitment </w:t>
            </w:r>
            <w:r w:rsidRPr="007E5085">
              <w:rPr>
                <w:rFonts w:asciiTheme="minorHAnsi" w:eastAsia="Times New Roman" w:hAnsiTheme="minorHAnsi" w:cstheme="minorHAnsi"/>
                <w:i/>
                <w:iCs/>
                <w:color w:val="000000"/>
                <w:spacing w:val="0"/>
                <w:sz w:val="22"/>
                <w:szCs w:val="22"/>
                <w:lang w:eastAsia="en-GB"/>
              </w:rPr>
              <w:t>(Include for roles involving work with children/vulnerable adults)</w:t>
            </w:r>
            <w:r w:rsidRPr="007E5085">
              <w:rPr>
                <w:rFonts w:asciiTheme="minorHAnsi" w:eastAsia="Times New Roman" w:hAnsiTheme="minorHAnsi" w:cstheme="minorHAnsi"/>
                <w:color w:val="000000"/>
                <w:spacing w:val="0"/>
                <w:sz w:val="22"/>
                <w:szCs w:val="22"/>
                <w:lang w:eastAsia="en-GB"/>
              </w:rPr>
              <w:t> </w:t>
            </w:r>
          </w:p>
          <w:p w14:paraId="57999C42" w14:textId="77777777" w:rsidR="00487E63" w:rsidRPr="007E5085" w:rsidRDefault="00487E63" w:rsidP="00487E63">
            <w:pPr>
              <w:spacing w:before="120" w:after="120" w:line="240" w:lineRule="auto"/>
              <w:textAlignment w:val="baseline"/>
              <w:rPr>
                <w:rFonts w:asciiTheme="minorHAnsi" w:eastAsia="Times New Roman" w:hAnsiTheme="minorHAnsi" w:cstheme="minorHAnsi"/>
                <w:color w:val="000000"/>
                <w:spacing w:val="0"/>
                <w:sz w:val="22"/>
                <w:szCs w:val="22"/>
                <w:lang w:eastAsia="en-GB"/>
              </w:rPr>
            </w:pPr>
            <w:r w:rsidRPr="007E5085">
              <w:rPr>
                <w:rFonts w:asciiTheme="minorHAnsi" w:eastAsia="Times New Roman" w:hAnsiTheme="minorHAnsi" w:cstheme="minorHAnsi"/>
                <w:color w:val="000000"/>
                <w:spacing w:val="0"/>
                <w:sz w:val="22"/>
                <w:szCs w:val="22"/>
                <w:lang w:eastAsia="en-GB"/>
              </w:rPr>
              <w:t>We are committed to safeguarding and promoting the welfare of children and young people/vulnerable adults.  We require you to understand and demonstrate this commitment.  </w:t>
            </w:r>
          </w:p>
        </w:tc>
      </w:tr>
    </w:tbl>
    <w:p w14:paraId="68DC4AB9" w14:textId="77777777" w:rsidR="00487E63" w:rsidRPr="00487E63" w:rsidRDefault="00487E63" w:rsidP="00487E63">
      <w:pPr>
        <w:spacing w:after="120" w:line="240" w:lineRule="auto"/>
        <w:jc w:val="center"/>
        <w:rPr>
          <w:rFonts w:eastAsia="Times New Roman"/>
          <w:b/>
          <w:color w:val="FFFFFF"/>
          <w:spacing w:val="0"/>
          <w:sz w:val="22"/>
          <w:szCs w:val="22"/>
          <w:lang w:eastAsia="en-GB"/>
        </w:rPr>
      </w:pPr>
      <w:r w:rsidRPr="00487E63">
        <w:rPr>
          <w:rFonts w:eastAsia="Times New Roman"/>
          <w:b/>
          <w:spacing w:val="0"/>
          <w:sz w:val="22"/>
          <w:szCs w:val="22"/>
          <w:lang w:eastAsia="en-GB"/>
        </w:rPr>
        <w:br w:type="page"/>
      </w:r>
      <w:r w:rsidRPr="00487E63"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  <w:lastRenderedPageBreak/>
        <w:t>Person Specification</w:t>
      </w:r>
    </w:p>
    <w:p w14:paraId="662B7BB6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Qualifications, knowledge, skills and experience</w:t>
      </w:r>
    </w:p>
    <w:p w14:paraId="2D35F386" w14:textId="77777777" w:rsidR="00487E63" w:rsidRPr="00487E63" w:rsidRDefault="00487E63" w:rsidP="00487E63">
      <w:pPr>
        <w:spacing w:after="120" w:line="240" w:lineRule="auto"/>
        <w:ind w:left="-426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>Minimum level of qualifications required for this job</w:t>
      </w:r>
    </w:p>
    <w:tbl>
      <w:tblPr>
        <w:tblW w:w="10222" w:type="dxa"/>
        <w:jc w:val="center"/>
        <w:tblLayout w:type="fixed"/>
        <w:tblLook w:val="0000" w:firstRow="0" w:lastRow="0" w:firstColumn="0" w:lastColumn="0" w:noHBand="0" w:noVBand="0"/>
      </w:tblPr>
      <w:tblGrid>
        <w:gridCol w:w="4106"/>
        <w:gridCol w:w="4500"/>
        <w:gridCol w:w="1616"/>
      </w:tblGrid>
      <w:tr w:rsidR="00487E63" w:rsidRPr="00487E63" w14:paraId="1E9E042B" w14:textId="77777777" w:rsidTr="00487E63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1F91" w14:textId="77777777" w:rsidR="00487E63" w:rsidRPr="00487E63" w:rsidRDefault="00487E63" w:rsidP="00487E63">
            <w:pPr>
              <w:keepNext/>
              <w:spacing w:before="240" w:after="60" w:line="240" w:lineRule="auto"/>
              <w:outlineLvl w:val="3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lang w:eastAsia="en-GB"/>
              </w:rPr>
              <w:t>Qualifications Required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C6E1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Subject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9" w:type="dxa"/>
              <w:right w:w="29" w:type="dxa"/>
            </w:tcMar>
            <w:vAlign w:val="center"/>
          </w:tcPr>
          <w:p w14:paraId="1B519156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Essential/</w:t>
            </w:r>
          </w:p>
          <w:p w14:paraId="234163CA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388AA261" w14:textId="77777777" w:rsidTr="00487E63">
        <w:trPr>
          <w:trHeight w:val="427"/>
          <w:jc w:val="center"/>
        </w:trPr>
        <w:tc>
          <w:tcPr>
            <w:tcW w:w="41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F12998C" w14:textId="77777777" w:rsidR="00487E63" w:rsidRPr="00487E63" w:rsidRDefault="00487E63" w:rsidP="00487E63">
            <w:pPr>
              <w:spacing w:before="120" w:after="0" w:line="240" w:lineRule="auto"/>
              <w:rPr>
                <w:rFonts w:eastAsia="Times New Roman"/>
                <w:b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964FA" w14:textId="77777777" w:rsidR="00487E63" w:rsidRPr="00487E63" w:rsidRDefault="00487E63" w:rsidP="00487E63">
            <w:pPr>
              <w:spacing w:before="120" w:after="0" w:line="240" w:lineRule="auto"/>
              <w:rPr>
                <w:rFonts w:eastAsia="Times New Roman"/>
                <w:b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3B1D9" w14:textId="77777777" w:rsidR="00487E63" w:rsidRPr="00487E63" w:rsidRDefault="00487E63" w:rsidP="00487E63">
            <w:pPr>
              <w:spacing w:before="120" w:after="0" w:line="240" w:lineRule="auto"/>
              <w:rPr>
                <w:rFonts w:eastAsia="Times New Roman"/>
                <w:b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4A34585D" w14:textId="77777777" w:rsidTr="00487E63">
        <w:trPr>
          <w:jc w:val="center"/>
        </w:trPr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9844731" w14:textId="77777777" w:rsidR="00487E63" w:rsidRPr="00487E63" w:rsidRDefault="00487E63" w:rsidP="00487E63">
            <w:pPr>
              <w:spacing w:before="120" w:after="0" w:line="240" w:lineRule="auto"/>
              <w:jc w:val="center"/>
              <w:rPr>
                <w:rFonts w:eastAsia="Times New Roman"/>
                <w:b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C087B" w14:textId="77777777" w:rsidR="00487E63" w:rsidRPr="00487E63" w:rsidRDefault="00487E63" w:rsidP="00487E63">
            <w:pPr>
              <w:spacing w:before="120" w:after="0" w:line="240" w:lineRule="auto"/>
              <w:rPr>
                <w:rFonts w:eastAsia="Times New Roman"/>
                <w:b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E1CD1" w14:textId="77777777" w:rsidR="00487E63" w:rsidRPr="00487E63" w:rsidRDefault="00487E63" w:rsidP="00487E63">
            <w:pPr>
              <w:spacing w:before="120" w:after="0" w:line="240" w:lineRule="auto"/>
              <w:rPr>
                <w:rFonts w:eastAsia="Times New Roman"/>
                <w:b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33E68CAB" w14:textId="77777777" w:rsidTr="00487E63">
        <w:trPr>
          <w:jc w:val="center"/>
        </w:trPr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552ECAD7" w14:textId="77777777" w:rsidR="00487E63" w:rsidRPr="00487E63" w:rsidRDefault="00487E63" w:rsidP="00487E63">
            <w:pPr>
              <w:spacing w:before="120" w:after="0" w:line="240" w:lineRule="auto"/>
              <w:rPr>
                <w:rFonts w:eastAsia="Times New Roman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878E3" w14:textId="77777777" w:rsidR="00487E63" w:rsidRPr="00487E63" w:rsidRDefault="00487E63" w:rsidP="00487E63">
            <w:pPr>
              <w:spacing w:before="120" w:after="0" w:line="240" w:lineRule="auto"/>
              <w:rPr>
                <w:rFonts w:eastAsia="Times New Roman"/>
                <w:b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2940D" w14:textId="77777777" w:rsidR="00487E63" w:rsidRPr="00487E63" w:rsidRDefault="00487E63" w:rsidP="00487E63">
            <w:pPr>
              <w:spacing w:before="120" w:after="0" w:line="240" w:lineRule="auto"/>
              <w:rPr>
                <w:rFonts w:eastAsia="Times New Roman"/>
                <w:b/>
                <w:spacing w:val="0"/>
                <w:sz w:val="22"/>
                <w:szCs w:val="22"/>
                <w:lang w:eastAsia="en-GB"/>
              </w:rPr>
            </w:pPr>
          </w:p>
        </w:tc>
      </w:tr>
    </w:tbl>
    <w:p w14:paraId="2EAF3CB6" w14:textId="77777777" w:rsidR="00487E63" w:rsidRDefault="00487E63" w:rsidP="00487E63">
      <w:pPr>
        <w:spacing w:before="120" w:after="120" w:line="240" w:lineRule="auto"/>
        <w:ind w:left="-426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>Minimum levels of knowledge, skills and experience required for this job</w:t>
      </w:r>
    </w:p>
    <w:tbl>
      <w:tblPr>
        <w:tblW w:w="10207" w:type="dxa"/>
        <w:tblInd w:w="-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6"/>
        <w:gridCol w:w="4961"/>
      </w:tblGrid>
      <w:tr w:rsidR="00C51A3E" w:rsidRPr="00971337" w14:paraId="44DCBDF9" w14:textId="77777777" w:rsidTr="00527630">
        <w:tc>
          <w:tcPr>
            <w:tcW w:w="5246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01A08C6A" w14:textId="77777777" w:rsidR="00C51A3E" w:rsidRPr="00971337" w:rsidRDefault="00C51A3E" w:rsidP="004F5471">
            <w:pPr>
              <w:rPr>
                <w:b/>
                <w:szCs w:val="24"/>
              </w:rPr>
            </w:pPr>
            <w:r w:rsidRPr="00971337">
              <w:rPr>
                <w:b/>
                <w:szCs w:val="24"/>
              </w:rPr>
              <w:t>ESSENTIAL</w:t>
            </w:r>
          </w:p>
          <w:p w14:paraId="073779B4" w14:textId="77777777" w:rsidR="00C51A3E" w:rsidRPr="00971337" w:rsidRDefault="00C51A3E" w:rsidP="004F5471">
            <w:pPr>
              <w:rPr>
                <w:b/>
                <w:szCs w:val="24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644B4E5" w14:textId="77777777" w:rsidR="00C51A3E" w:rsidRPr="00971337" w:rsidRDefault="00C51A3E" w:rsidP="004F5471">
            <w:pPr>
              <w:rPr>
                <w:b/>
                <w:szCs w:val="24"/>
              </w:rPr>
            </w:pPr>
            <w:r w:rsidRPr="00971337">
              <w:rPr>
                <w:b/>
                <w:szCs w:val="24"/>
              </w:rPr>
              <w:t>DESIRABLE</w:t>
            </w:r>
          </w:p>
        </w:tc>
      </w:tr>
      <w:tr w:rsidR="00C51A3E" w:rsidRPr="00971337" w14:paraId="117D4C24" w14:textId="77777777" w:rsidTr="00527630">
        <w:tc>
          <w:tcPr>
            <w:tcW w:w="5246" w:type="dxa"/>
            <w:tcBorders>
              <w:top w:val="nil"/>
              <w:bottom w:val="nil"/>
              <w:right w:val="nil"/>
            </w:tcBorders>
          </w:tcPr>
          <w:p w14:paraId="35368515" w14:textId="77777777" w:rsidR="00C51A3E" w:rsidRPr="00971337" w:rsidRDefault="00C51A3E" w:rsidP="004F5471">
            <w:pPr>
              <w:rPr>
                <w:b/>
                <w:szCs w:val="24"/>
              </w:rPr>
            </w:pPr>
            <w:r w:rsidRPr="00971337">
              <w:rPr>
                <w:b/>
                <w:szCs w:val="24"/>
              </w:rPr>
              <w:t>Qualifications/Skills: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</w:tcBorders>
          </w:tcPr>
          <w:p w14:paraId="079C47DB" w14:textId="77777777" w:rsidR="00C51A3E" w:rsidRPr="00971337" w:rsidRDefault="00C51A3E" w:rsidP="004F5471">
            <w:pPr>
              <w:rPr>
                <w:b/>
                <w:szCs w:val="24"/>
              </w:rPr>
            </w:pPr>
            <w:r w:rsidRPr="00971337">
              <w:rPr>
                <w:b/>
                <w:szCs w:val="24"/>
              </w:rPr>
              <w:t>Qualifications/Skills:</w:t>
            </w:r>
          </w:p>
        </w:tc>
      </w:tr>
      <w:tr w:rsidR="00C51A3E" w:rsidRPr="00971337" w14:paraId="2A3A90D4" w14:textId="77777777" w:rsidTr="00527630">
        <w:tc>
          <w:tcPr>
            <w:tcW w:w="5246" w:type="dxa"/>
            <w:tcBorders>
              <w:top w:val="nil"/>
              <w:bottom w:val="nil"/>
              <w:right w:val="nil"/>
            </w:tcBorders>
          </w:tcPr>
          <w:p w14:paraId="0EDEC1AB" w14:textId="77777777" w:rsidR="00C51A3E" w:rsidRPr="00971337" w:rsidRDefault="00C51A3E" w:rsidP="00C51A3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Good general education, including 5 GCSE/GCE passes at grade C</w:t>
            </w:r>
            <w:r>
              <w:rPr>
                <w:szCs w:val="24"/>
              </w:rPr>
              <w:t>/4</w:t>
            </w:r>
            <w:r w:rsidRPr="00971337">
              <w:rPr>
                <w:szCs w:val="24"/>
              </w:rPr>
              <w:t xml:space="preserve"> or above or equivalent, which must include English Language and Maths or the appropriate Level 2 qualification in Literacy and Numeracy.</w:t>
            </w:r>
          </w:p>
          <w:p w14:paraId="12B886A1" w14:textId="77777777" w:rsidR="00C51A3E" w:rsidRPr="00971337" w:rsidRDefault="00C51A3E" w:rsidP="00C51A3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ICT Skills: the successful candidate must be able to demonstrate an ability to use Microsoft Office or equivalent</w:t>
            </w:r>
            <w:r>
              <w:rPr>
                <w:szCs w:val="24"/>
              </w:rPr>
              <w:t>, particularly email</w:t>
            </w:r>
            <w:r w:rsidRPr="00971337">
              <w:rPr>
                <w:szCs w:val="24"/>
              </w:rPr>
              <w:t>.</w:t>
            </w:r>
          </w:p>
          <w:p w14:paraId="4C11893B" w14:textId="77777777" w:rsidR="00C51A3E" w:rsidRPr="00971337" w:rsidRDefault="00C51A3E" w:rsidP="00C51A3E">
            <w:pPr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A good knowledge of the Internet and a d</w:t>
            </w:r>
            <w:r w:rsidRPr="00971337">
              <w:rPr>
                <w:szCs w:val="24"/>
              </w:rPr>
              <w:t>emonstrable knowledge of the Internet and a demonstrable capacity to assess the value of the information found there.</w:t>
            </w:r>
          </w:p>
          <w:p w14:paraId="51D0C2AF" w14:textId="77777777" w:rsidR="00C51A3E" w:rsidRDefault="00C51A3E" w:rsidP="004F547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Candidates must be able to demonstrate understanding of delivering good customer service.</w:t>
            </w:r>
          </w:p>
          <w:p w14:paraId="0F7E1234" w14:textId="038E8A86" w:rsidR="00527630" w:rsidRPr="00527630" w:rsidRDefault="00527630" w:rsidP="00527630">
            <w:pPr>
              <w:pStyle w:val="ListParagraph"/>
              <w:spacing w:after="0" w:line="240" w:lineRule="auto"/>
              <w:ind w:left="283"/>
              <w:rPr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</w:tcBorders>
          </w:tcPr>
          <w:p w14:paraId="728D2117" w14:textId="77777777" w:rsidR="00C51A3E" w:rsidRPr="00971337" w:rsidRDefault="00C51A3E" w:rsidP="00C51A3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City and Guilds Library and Information Assts Certificate, or equivalent.</w:t>
            </w:r>
          </w:p>
          <w:p w14:paraId="2B3B6525" w14:textId="77777777" w:rsidR="00C51A3E" w:rsidRPr="00971337" w:rsidRDefault="00C51A3E" w:rsidP="00C51A3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NVQ Level 2 in Customer service skills</w:t>
            </w:r>
          </w:p>
          <w:p w14:paraId="20A40499" w14:textId="77777777" w:rsidR="00C51A3E" w:rsidRDefault="00C51A3E" w:rsidP="00C51A3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ECDL</w:t>
            </w:r>
            <w:r>
              <w:rPr>
                <w:szCs w:val="24"/>
              </w:rPr>
              <w:t xml:space="preserve"> </w:t>
            </w:r>
            <w:r w:rsidRPr="00971337">
              <w:rPr>
                <w:szCs w:val="24"/>
              </w:rPr>
              <w:t>or equivalent</w:t>
            </w:r>
          </w:p>
          <w:p w14:paraId="4F513859" w14:textId="77777777" w:rsidR="00C51A3E" w:rsidRDefault="00C51A3E" w:rsidP="00C51A3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Competence of using Microsoft Teams of equivalent.</w:t>
            </w:r>
          </w:p>
          <w:p w14:paraId="79EB9535" w14:textId="77777777" w:rsidR="00C51A3E" w:rsidRDefault="00C51A3E" w:rsidP="00C51A3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Competence handling and demonstrating digital devices including scanners, tablets, printers, etc.</w:t>
            </w:r>
          </w:p>
          <w:p w14:paraId="5DC7FB27" w14:textId="77777777" w:rsidR="00C51A3E" w:rsidRPr="00971337" w:rsidRDefault="00C51A3E" w:rsidP="00C51A3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Experience using social media and digital resources to engage with diverse audience.</w:t>
            </w:r>
          </w:p>
          <w:p w14:paraId="5BFAEC65" w14:textId="77777777" w:rsidR="00C51A3E" w:rsidRPr="00971337" w:rsidRDefault="00C51A3E" w:rsidP="004F5471">
            <w:pPr>
              <w:rPr>
                <w:szCs w:val="24"/>
              </w:rPr>
            </w:pPr>
          </w:p>
          <w:p w14:paraId="444BC7BE" w14:textId="77777777" w:rsidR="00C51A3E" w:rsidRPr="00971337" w:rsidRDefault="00C51A3E" w:rsidP="004F5471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</w:p>
        </w:tc>
      </w:tr>
      <w:tr w:rsidR="009E3917" w:rsidRPr="00971337" w14:paraId="5407DDA3" w14:textId="77777777" w:rsidTr="00527630">
        <w:tc>
          <w:tcPr>
            <w:tcW w:w="524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567481C7" w14:textId="77777777" w:rsidR="009E3917" w:rsidRPr="009E3917" w:rsidRDefault="009E3917" w:rsidP="009E3917">
            <w:pPr>
              <w:pStyle w:val="ListParagraph"/>
              <w:spacing w:after="0" w:line="240" w:lineRule="auto"/>
              <w:ind w:left="283" w:hanging="283"/>
              <w:rPr>
                <w:szCs w:val="24"/>
              </w:rPr>
            </w:pPr>
            <w:r w:rsidRPr="009E3917">
              <w:rPr>
                <w:szCs w:val="24"/>
              </w:rPr>
              <w:br w:type="page"/>
            </w:r>
            <w:r w:rsidRPr="00986AB8">
              <w:rPr>
                <w:b/>
                <w:bCs/>
                <w:szCs w:val="24"/>
              </w:rPr>
              <w:t>Knowledge and Experience</w:t>
            </w:r>
            <w:r w:rsidRPr="009E3917">
              <w:rPr>
                <w:szCs w:val="24"/>
              </w:rPr>
              <w:t>:</w:t>
            </w:r>
          </w:p>
          <w:p w14:paraId="4EA3889B" w14:textId="77777777" w:rsidR="009E3917" w:rsidRDefault="009E3917" w:rsidP="009E3917">
            <w:pPr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6422F5">
              <w:rPr>
                <w:szCs w:val="24"/>
              </w:rPr>
              <w:t>An understanding of the principles of Equality and Diversity within the workplace</w:t>
            </w:r>
          </w:p>
          <w:p w14:paraId="72BC8FED" w14:textId="77777777" w:rsidR="009E3917" w:rsidRPr="006422F5" w:rsidRDefault="009E3917" w:rsidP="009E3917">
            <w:pPr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Experience of working in a customer service environment in a library or comparable setting.</w:t>
            </w:r>
          </w:p>
          <w:p w14:paraId="46EA6D56" w14:textId="77777777" w:rsidR="009E3917" w:rsidRPr="009E3917" w:rsidRDefault="009E3917" w:rsidP="009E3917">
            <w:pPr>
              <w:pStyle w:val="ListParagraph"/>
              <w:spacing w:after="0" w:line="240" w:lineRule="auto"/>
              <w:ind w:left="283" w:hanging="283"/>
              <w:rPr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A7147FF" w14:textId="77777777" w:rsidR="009E3917" w:rsidRPr="009E3917" w:rsidRDefault="009E3917" w:rsidP="009E3917">
            <w:pPr>
              <w:pStyle w:val="ListParagraph"/>
              <w:spacing w:after="0" w:line="240" w:lineRule="auto"/>
              <w:ind w:left="283" w:hanging="283"/>
              <w:rPr>
                <w:szCs w:val="24"/>
              </w:rPr>
            </w:pPr>
            <w:r w:rsidRPr="00986AB8">
              <w:rPr>
                <w:b/>
                <w:bCs/>
                <w:szCs w:val="24"/>
              </w:rPr>
              <w:t>Knowledge and Experience</w:t>
            </w:r>
            <w:r w:rsidRPr="009E3917">
              <w:rPr>
                <w:szCs w:val="24"/>
              </w:rPr>
              <w:t>:</w:t>
            </w:r>
          </w:p>
          <w:p w14:paraId="56E3CD9D" w14:textId="77777777" w:rsidR="009E3917" w:rsidRPr="006422F5" w:rsidRDefault="009E3917" w:rsidP="009E3917">
            <w:pPr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6422F5">
              <w:rPr>
                <w:szCs w:val="24"/>
              </w:rPr>
              <w:t>Demonstrable experience in the management of staff</w:t>
            </w:r>
          </w:p>
          <w:p w14:paraId="7C53E0EA" w14:textId="77777777" w:rsidR="009E3917" w:rsidRPr="009E3917" w:rsidRDefault="009E3917" w:rsidP="009E3917">
            <w:pPr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EE0CB4">
              <w:rPr>
                <w:szCs w:val="24"/>
              </w:rPr>
              <w:t>Demonstrable experience in the management of volunteers</w:t>
            </w:r>
          </w:p>
          <w:p w14:paraId="38E86BE4" w14:textId="77777777" w:rsidR="009E3917" w:rsidRDefault="009E3917" w:rsidP="009E3917">
            <w:pPr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 w:rsidRPr="006422F5">
              <w:rPr>
                <w:szCs w:val="24"/>
              </w:rPr>
              <w:t>Detailed knowledge and understanding of library practices.</w:t>
            </w:r>
          </w:p>
          <w:p w14:paraId="78816341" w14:textId="6083B200" w:rsidR="009E3917" w:rsidRPr="00367F61" w:rsidRDefault="009E3917" w:rsidP="00367F61">
            <w:pPr>
              <w:numPr>
                <w:ilvl w:val="0"/>
                <w:numId w:val="17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Understanding of the importance of reading for pleasure.</w:t>
            </w:r>
          </w:p>
          <w:p w14:paraId="16C9BA97" w14:textId="77777777" w:rsidR="009E3917" w:rsidRPr="009E3917" w:rsidRDefault="009E3917" w:rsidP="009E3917">
            <w:pPr>
              <w:pStyle w:val="ListParagraph"/>
              <w:spacing w:after="0" w:line="240" w:lineRule="auto"/>
              <w:ind w:left="283" w:hanging="283"/>
              <w:rPr>
                <w:szCs w:val="24"/>
              </w:rPr>
            </w:pPr>
          </w:p>
        </w:tc>
      </w:tr>
      <w:tr w:rsidR="00367F61" w:rsidRPr="00971337" w14:paraId="4BA3F360" w14:textId="77777777" w:rsidTr="00527630">
        <w:tc>
          <w:tcPr>
            <w:tcW w:w="524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0DCC78E6" w14:textId="77777777" w:rsidR="00367F61" w:rsidRPr="00986AB8" w:rsidRDefault="00367F61" w:rsidP="00367F61">
            <w:pPr>
              <w:pStyle w:val="ListParagraph"/>
              <w:spacing w:after="0" w:line="240" w:lineRule="auto"/>
              <w:ind w:left="283" w:hanging="283"/>
              <w:rPr>
                <w:b/>
                <w:bCs/>
                <w:szCs w:val="24"/>
              </w:rPr>
            </w:pPr>
            <w:r w:rsidRPr="00986AB8">
              <w:rPr>
                <w:b/>
                <w:bCs/>
                <w:szCs w:val="24"/>
              </w:rPr>
              <w:t>Personal Skills and Abilities:</w:t>
            </w: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46B53E" w14:textId="77777777" w:rsidR="00367F61" w:rsidRPr="00986AB8" w:rsidRDefault="00367F61" w:rsidP="00367F61">
            <w:pPr>
              <w:pStyle w:val="ListParagraph"/>
              <w:spacing w:after="0" w:line="240" w:lineRule="auto"/>
              <w:ind w:left="283" w:hanging="283"/>
              <w:rPr>
                <w:b/>
                <w:bCs/>
                <w:szCs w:val="24"/>
              </w:rPr>
            </w:pPr>
            <w:r w:rsidRPr="00986AB8">
              <w:rPr>
                <w:b/>
                <w:bCs/>
                <w:szCs w:val="24"/>
              </w:rPr>
              <w:t>Personal Skills and Abilities:</w:t>
            </w:r>
          </w:p>
        </w:tc>
      </w:tr>
      <w:tr w:rsidR="00367F61" w:rsidRPr="005D5569" w14:paraId="7EA77187" w14:textId="77777777" w:rsidTr="00527630">
        <w:tc>
          <w:tcPr>
            <w:tcW w:w="5246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BBC7A6C" w14:textId="77777777" w:rsidR="00367F61" w:rsidRPr="00F53B90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Demonstrable interpersonal skills, including patience</w:t>
            </w:r>
            <w:r>
              <w:rPr>
                <w:szCs w:val="24"/>
              </w:rPr>
              <w:t xml:space="preserve"> and listening </w:t>
            </w:r>
            <w:r w:rsidRPr="00F53B90">
              <w:rPr>
                <w:szCs w:val="24"/>
              </w:rPr>
              <w:t>with an ability to establish exactly what the customer requires.</w:t>
            </w:r>
          </w:p>
          <w:p w14:paraId="38B16531" w14:textId="77777777" w:rsidR="00367F61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lastRenderedPageBreak/>
              <w:t>A pleasant, helpful manner with customers of all ages and abilities, both in person</w:t>
            </w:r>
            <w:r>
              <w:rPr>
                <w:szCs w:val="24"/>
              </w:rPr>
              <w:t xml:space="preserve">, </w:t>
            </w:r>
            <w:r w:rsidRPr="00971337">
              <w:rPr>
                <w:szCs w:val="24"/>
              </w:rPr>
              <w:t>on the telephone</w:t>
            </w:r>
            <w:r>
              <w:rPr>
                <w:szCs w:val="24"/>
              </w:rPr>
              <w:t xml:space="preserve"> and in writing</w:t>
            </w:r>
            <w:r w:rsidRPr="00971337">
              <w:rPr>
                <w:szCs w:val="24"/>
              </w:rPr>
              <w:t>.</w:t>
            </w:r>
          </w:p>
          <w:p w14:paraId="0883C845" w14:textId="77777777" w:rsidR="00367F61" w:rsidRPr="005D5569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Ability to act as advocate for the library service in the wider community.</w:t>
            </w:r>
          </w:p>
          <w:p w14:paraId="42A6ACC6" w14:textId="77777777" w:rsidR="00367F61" w:rsidRPr="00971337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A strong team player, able to work with colleagues on projects and contribute to team goals.</w:t>
            </w:r>
          </w:p>
          <w:p w14:paraId="0F3EFA21" w14:textId="77777777" w:rsidR="00367F61" w:rsidRPr="00891E58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A</w:t>
            </w:r>
            <w:r w:rsidRPr="00971337">
              <w:rPr>
                <w:szCs w:val="24"/>
              </w:rPr>
              <w:t>n ability to work under pressure and often without supervision</w:t>
            </w:r>
          </w:p>
          <w:p w14:paraId="7E0E816D" w14:textId="77777777" w:rsidR="00367F61" w:rsidRPr="00971337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A methodical, accurate and consistent approach to work.</w:t>
            </w:r>
          </w:p>
          <w:p w14:paraId="0D8830B5" w14:textId="77777777" w:rsidR="00367F61" w:rsidRPr="00971337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Flexibility and adaptability in all areas of work, including being able to respond to a change in hours or workplace location.</w:t>
            </w:r>
          </w:p>
          <w:p w14:paraId="3CC137D7" w14:textId="77777777" w:rsidR="00367F61" w:rsidRPr="00971337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Punctuality and Reliability</w:t>
            </w:r>
          </w:p>
          <w:p w14:paraId="5B8813C3" w14:textId="77777777" w:rsidR="00367F61" w:rsidRPr="00971337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 xml:space="preserve">Mobility. Candidates must be able to travel within the group as </w:t>
            </w:r>
            <w:proofErr w:type="gramStart"/>
            <w:r w:rsidRPr="00971337">
              <w:rPr>
                <w:szCs w:val="24"/>
              </w:rPr>
              <w:t>required</w:t>
            </w:r>
            <w:r>
              <w:rPr>
                <w:szCs w:val="24"/>
              </w:rPr>
              <w:t>, and</w:t>
            </w:r>
            <w:proofErr w:type="gramEnd"/>
            <w:r>
              <w:rPr>
                <w:szCs w:val="24"/>
              </w:rPr>
              <w:t xml:space="preserve"> have access to a vehicle to do so</w:t>
            </w:r>
            <w:r w:rsidRPr="00971337">
              <w:rPr>
                <w:szCs w:val="24"/>
              </w:rPr>
              <w:t>.</w:t>
            </w:r>
          </w:p>
          <w:p w14:paraId="0E6B05D2" w14:textId="77777777" w:rsidR="00367F61" w:rsidRPr="00891E58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Smart appearance appropriate to the working environment.</w:t>
            </w:r>
          </w:p>
          <w:p w14:paraId="3ACB04EF" w14:textId="77777777" w:rsidR="00367F61" w:rsidRPr="00971337" w:rsidRDefault="00367F61" w:rsidP="00367F61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t>Ability to manage the physical demands of the job</w:t>
            </w:r>
          </w:p>
          <w:p w14:paraId="19890EC8" w14:textId="77777777" w:rsidR="00367F61" w:rsidRPr="00971337" w:rsidRDefault="00367F61" w:rsidP="00367F61">
            <w:pPr>
              <w:pStyle w:val="ListParagraph"/>
              <w:spacing w:after="0" w:line="240" w:lineRule="auto"/>
              <w:ind w:left="283" w:hanging="283"/>
              <w:rPr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8CCD9" w14:textId="77777777" w:rsidR="00367F61" w:rsidRPr="005D5569" w:rsidRDefault="00367F61" w:rsidP="00367F61">
            <w:pPr>
              <w:numPr>
                <w:ilvl w:val="0"/>
                <w:numId w:val="16"/>
              </w:numPr>
              <w:spacing w:after="0" w:line="240" w:lineRule="auto"/>
              <w:rPr>
                <w:szCs w:val="24"/>
              </w:rPr>
            </w:pPr>
            <w:r w:rsidRPr="00971337">
              <w:rPr>
                <w:szCs w:val="24"/>
              </w:rPr>
              <w:lastRenderedPageBreak/>
              <w:t>Able to use</w:t>
            </w:r>
            <w:r>
              <w:rPr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ones</w:t>
            </w:r>
            <w:proofErr w:type="spellEnd"/>
            <w:proofErr w:type="gramEnd"/>
            <w:r>
              <w:rPr>
                <w:szCs w:val="24"/>
              </w:rPr>
              <w:t xml:space="preserve"> own </w:t>
            </w:r>
            <w:r w:rsidRPr="00971337">
              <w:rPr>
                <w:szCs w:val="24"/>
              </w:rPr>
              <w:t>initiative and be proactive</w:t>
            </w:r>
            <w:r>
              <w:rPr>
                <w:szCs w:val="24"/>
              </w:rPr>
              <w:t>.</w:t>
            </w:r>
          </w:p>
        </w:tc>
      </w:tr>
    </w:tbl>
    <w:p w14:paraId="4CB07045" w14:textId="77777777" w:rsidR="004F1909" w:rsidRPr="00487E63" w:rsidRDefault="004F1909" w:rsidP="00487E63">
      <w:pPr>
        <w:spacing w:before="120" w:after="120" w:line="240" w:lineRule="auto"/>
        <w:ind w:left="-426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</w:p>
    <w:tbl>
      <w:tblPr>
        <w:tblpPr w:leftFromText="180" w:rightFromText="180" w:vertAnchor="text" w:horzAnchor="margin" w:tblpXSpec="center" w:tblpY="2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4247"/>
        <w:gridCol w:w="1842"/>
      </w:tblGrid>
      <w:tr w:rsidR="00487E63" w:rsidRPr="00487E63" w14:paraId="58A50C3C" w14:textId="77777777" w:rsidTr="00487E63">
        <w:tc>
          <w:tcPr>
            <w:tcW w:w="4112" w:type="dxa"/>
          </w:tcPr>
          <w:p w14:paraId="57AAED94" w14:textId="77777777" w:rsidR="00487E63" w:rsidRPr="00487E63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  <w:t>Equality, Diversity and Inclusion (applies to all roles). </w:t>
            </w:r>
          </w:p>
        </w:tc>
        <w:tc>
          <w:tcPr>
            <w:tcW w:w="4247" w:type="dxa"/>
          </w:tcPr>
          <w:p w14:paraId="1CC22E33" w14:textId="77777777" w:rsidR="007A6C4D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Ability to demonstrate awareness and understanding of equality, diversity and inclusion and how this applies to this role.</w:t>
            </w:r>
          </w:p>
          <w:p w14:paraId="536929BF" w14:textId="132565E1" w:rsidR="00487E63" w:rsidRPr="00487E63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   </w:t>
            </w:r>
          </w:p>
        </w:tc>
        <w:tc>
          <w:tcPr>
            <w:tcW w:w="1842" w:type="dxa"/>
          </w:tcPr>
          <w:p w14:paraId="04735C35" w14:textId="77777777" w:rsidR="00487E63" w:rsidRPr="00487E63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Essential </w:t>
            </w:r>
          </w:p>
        </w:tc>
      </w:tr>
      <w:tr w:rsidR="00487E63" w:rsidRPr="00487E63" w14:paraId="57FFBA3A" w14:textId="77777777" w:rsidTr="00487E63">
        <w:tc>
          <w:tcPr>
            <w:tcW w:w="4112" w:type="dxa"/>
          </w:tcPr>
          <w:p w14:paraId="4ED32F5D" w14:textId="77777777" w:rsidR="00487E63" w:rsidRPr="00487E63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  <w:t>Net Zero (applies to all roles). </w:t>
            </w:r>
          </w:p>
        </w:tc>
        <w:tc>
          <w:tcPr>
            <w:tcW w:w="4247" w:type="dxa"/>
          </w:tcPr>
          <w:p w14:paraId="3B1D94D1" w14:textId="77777777" w:rsidR="00487E63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Ability to contribute towards our commitment of becoming a net zero organisation.   </w:t>
            </w:r>
          </w:p>
          <w:p w14:paraId="16CCED43" w14:textId="77777777" w:rsidR="007A6C4D" w:rsidRPr="00487E63" w:rsidRDefault="007A6C4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842" w:type="dxa"/>
          </w:tcPr>
          <w:p w14:paraId="4EB6DB16" w14:textId="77777777" w:rsidR="00487E63" w:rsidRPr="00487E63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Essential </w:t>
            </w:r>
          </w:p>
        </w:tc>
      </w:tr>
      <w:tr w:rsidR="00487E63" w:rsidRPr="00487E63" w14:paraId="34353629" w14:textId="77777777" w:rsidTr="00487E63">
        <w:tc>
          <w:tcPr>
            <w:tcW w:w="4112" w:type="dxa"/>
          </w:tcPr>
          <w:p w14:paraId="089817BE" w14:textId="77777777" w:rsidR="00487E63" w:rsidRPr="00487E63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  <w:t>Safeguarding (applies to all roles working with children/vulnerable adults) </w:t>
            </w:r>
          </w:p>
        </w:tc>
        <w:tc>
          <w:tcPr>
            <w:tcW w:w="4247" w:type="dxa"/>
          </w:tcPr>
          <w:p w14:paraId="3CF44D00" w14:textId="77777777" w:rsidR="00487E63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  <w:t>Demonstrate an understanding of the safe working practices that apply to this role.  Ability to work in a way that promotes the safety and well-being of children and young people/vulnerable adults.   </w:t>
            </w:r>
          </w:p>
          <w:p w14:paraId="4DD3913D" w14:textId="5409FE5A" w:rsidR="007A6C4D" w:rsidRPr="007A6C4D" w:rsidRDefault="007A6C4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</w:pPr>
          </w:p>
        </w:tc>
        <w:tc>
          <w:tcPr>
            <w:tcW w:w="1842" w:type="dxa"/>
          </w:tcPr>
          <w:p w14:paraId="4877BA5C" w14:textId="77777777" w:rsidR="00487E63" w:rsidRPr="00487E63" w:rsidRDefault="00487E6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Essential  </w:t>
            </w:r>
          </w:p>
        </w:tc>
      </w:tr>
    </w:tbl>
    <w:p w14:paraId="786B9B75" w14:textId="77777777" w:rsidR="00487E63" w:rsidRPr="00487E63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Disclosure level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6095"/>
      </w:tblGrid>
      <w:tr w:rsidR="00393A07" w:rsidRPr="00487E63" w14:paraId="4F5704CD" w14:textId="77777777" w:rsidTr="00AC55C8">
        <w:trPr>
          <w:trHeight w:val="936"/>
          <w:jc w:val="center"/>
        </w:trPr>
        <w:tc>
          <w:tcPr>
            <w:tcW w:w="4140" w:type="dxa"/>
          </w:tcPr>
          <w:p w14:paraId="5337CC2B" w14:textId="77777777" w:rsidR="00393A07" w:rsidRPr="00487E63" w:rsidRDefault="00393A07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What disclosure level is required for this post?</w:t>
            </w:r>
          </w:p>
        </w:tc>
        <w:tc>
          <w:tcPr>
            <w:tcW w:w="6095" w:type="dxa"/>
          </w:tcPr>
          <w:p w14:paraId="099FB7B3" w14:textId="15CF352E" w:rsidR="00393A07" w:rsidRPr="00487E63" w:rsidRDefault="00393A07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Enhanced with barred list checks</w:t>
            </w:r>
          </w:p>
        </w:tc>
      </w:tr>
    </w:tbl>
    <w:p w14:paraId="3485E424" w14:textId="77777777" w:rsidR="00097702" w:rsidRDefault="00097702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</w:p>
    <w:p w14:paraId="6E449550" w14:textId="57CACEE9" w:rsidR="00487E63" w:rsidRPr="00487E63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Work type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2"/>
        <w:gridCol w:w="5443"/>
      </w:tblGrid>
      <w:tr w:rsidR="00057892" w:rsidRPr="00487E63" w14:paraId="73A7CAF7" w14:textId="77777777" w:rsidTr="00AA33CC">
        <w:trPr>
          <w:jc w:val="center"/>
        </w:trPr>
        <w:tc>
          <w:tcPr>
            <w:tcW w:w="4792" w:type="dxa"/>
          </w:tcPr>
          <w:p w14:paraId="582104A3" w14:textId="2DFC2EC6" w:rsidR="00057892" w:rsidRPr="00487E63" w:rsidRDefault="00057892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What work type does this role fit into? </w:t>
            </w:r>
          </w:p>
        </w:tc>
        <w:tc>
          <w:tcPr>
            <w:tcW w:w="5443" w:type="dxa"/>
          </w:tcPr>
          <w:p w14:paraId="6A7A5F52" w14:textId="7A38CA4E" w:rsidR="00057892" w:rsidRPr="00487E63" w:rsidRDefault="00057892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Fixed</w:t>
            </w:r>
            <w:r w:rsidR="00CD24DC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 place of work</w:t>
            </w: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ab/>
            </w:r>
          </w:p>
        </w:tc>
      </w:tr>
    </w:tbl>
    <w:p w14:paraId="7E9CE38E" w14:textId="4E0B3174" w:rsidR="002D795F" w:rsidRPr="00807E62" w:rsidRDefault="002D795F" w:rsidP="00527630">
      <w:pPr>
        <w:widowControl w:val="0"/>
        <w:tabs>
          <w:tab w:val="left" w:pos="1134"/>
        </w:tabs>
        <w:rPr>
          <w:rFonts w:eastAsia="Arial"/>
          <w:szCs w:val="24"/>
        </w:rPr>
      </w:pPr>
    </w:p>
    <w:sectPr w:rsidR="002D795F" w:rsidRPr="00807E62" w:rsidSect="0052763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879BD" w14:textId="77777777" w:rsidR="00A3663A" w:rsidRDefault="00A3663A" w:rsidP="00EF7C1F">
      <w:pPr>
        <w:spacing w:after="0" w:line="240" w:lineRule="auto"/>
      </w:pPr>
      <w:r>
        <w:separator/>
      </w:r>
    </w:p>
  </w:endnote>
  <w:endnote w:type="continuationSeparator" w:id="0">
    <w:p w14:paraId="11D6F51B" w14:textId="77777777" w:rsidR="00A3663A" w:rsidRDefault="00A3663A" w:rsidP="00EF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C66C0" w14:textId="131F395E" w:rsidR="00514088" w:rsidRDefault="008057AB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1F6E42C" wp14:editId="2FE88153">
          <wp:simplePos x="0" y="0"/>
          <wp:positionH relativeFrom="column">
            <wp:posOffset>4591050</wp:posOffset>
          </wp:positionH>
          <wp:positionV relativeFrom="paragraph">
            <wp:posOffset>66775</wp:posOffset>
          </wp:positionV>
          <wp:extent cx="2246400" cy="356400"/>
          <wp:effectExtent l="0" t="0" r="1905" b="0"/>
          <wp:wrapNone/>
          <wp:docPr id="1768534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72246" name="Picture 176072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8B7FE" w14:textId="697F2F4D" w:rsidR="008057AB" w:rsidRDefault="00487E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C583DE" wp14:editId="139674AD">
              <wp:simplePos x="0" y="0"/>
              <wp:positionH relativeFrom="margin">
                <wp:align>left</wp:align>
              </wp:positionH>
              <wp:positionV relativeFrom="paragraph">
                <wp:posOffset>115570</wp:posOffset>
              </wp:positionV>
              <wp:extent cx="6932930" cy="337185"/>
              <wp:effectExtent l="0" t="0" r="0" b="5715"/>
              <wp:wrapNone/>
              <wp:docPr id="14256985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3293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D777F" w14:textId="7CE7919D" w:rsidR="008057AB" w:rsidRDefault="00487E63" w:rsidP="00487E63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We are Collaborative, Accountable, Respectful and focussed on Excellence.</w:t>
                          </w:r>
                        </w:p>
                        <w:p w14:paraId="1962A3FF" w14:textId="77777777" w:rsidR="00487E63" w:rsidRPr="009C2E51" w:rsidRDefault="00487E63" w:rsidP="00487E63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583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9.1pt;width:545.9pt;height:26.5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" filled="f" stroked="f">
              <v:path arrowok="t"/>
              <v:textbox>
                <w:txbxContent>
                  <w:p w14:paraId="1B3D777F" w14:textId="7CE7919D" w:rsidR="008057AB" w:rsidRDefault="00487E63" w:rsidP="00487E63">
                    <w:pPr>
                      <w:jc w:val="center"/>
                      <w:rPr>
                        <w:b/>
                        <w:bCs/>
                        <w:color w:val="FFFFFF"/>
                      </w:rPr>
                    </w:pPr>
                    <w:r>
                      <w:rPr>
                        <w:b/>
                        <w:bCs/>
                        <w:color w:val="FFFFFF"/>
                      </w:rPr>
                      <w:t>We are Collaborative, Accountable, Respectful and focussed on Excellence.</w:t>
                    </w:r>
                  </w:p>
                  <w:p w14:paraId="1962A3FF" w14:textId="77777777" w:rsidR="00487E63" w:rsidRPr="009C2E51" w:rsidRDefault="00487E63" w:rsidP="00487E63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057AB">
      <w:rPr>
        <w:noProof/>
      </w:rPr>
      <w:drawing>
        <wp:anchor distT="0" distB="0" distL="114300" distR="114300" simplePos="0" relativeHeight="251668480" behindDoc="1" locked="0" layoutInCell="1" allowOverlap="1" wp14:anchorId="390D1A1B" wp14:editId="547D904D">
          <wp:simplePos x="0" y="0"/>
          <wp:positionH relativeFrom="column">
            <wp:posOffset>-503555</wp:posOffset>
          </wp:positionH>
          <wp:positionV relativeFrom="paragraph">
            <wp:posOffset>69215</wp:posOffset>
          </wp:positionV>
          <wp:extent cx="7336790" cy="359410"/>
          <wp:effectExtent l="0" t="0" r="3810" b="0"/>
          <wp:wrapNone/>
          <wp:docPr id="1837617809" name="Picture 18376178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591729" name="Picture 9735917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79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AF3C5" w14:textId="77777777" w:rsidR="00A3663A" w:rsidRDefault="00A3663A" w:rsidP="00EF7C1F">
      <w:pPr>
        <w:spacing w:after="0" w:line="240" w:lineRule="auto"/>
      </w:pPr>
      <w:r>
        <w:separator/>
      </w:r>
    </w:p>
  </w:footnote>
  <w:footnote w:type="continuationSeparator" w:id="0">
    <w:p w14:paraId="2DDB7E73" w14:textId="77777777" w:rsidR="00A3663A" w:rsidRDefault="00A3663A" w:rsidP="00EF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CED6A" w14:textId="14CFC909" w:rsidR="00EF7C1F" w:rsidRDefault="0007525F">
    <w:pPr>
      <w:pStyle w:val="Header"/>
    </w:pPr>
    <w:r w:rsidRPr="006A0474">
      <w:rPr>
        <w:noProof/>
      </w:rPr>
      <w:drawing>
        <wp:anchor distT="0" distB="0" distL="114300" distR="114300" simplePos="0" relativeHeight="251675648" behindDoc="0" locked="0" layoutInCell="1" allowOverlap="1" wp14:anchorId="02601D97" wp14:editId="0DEAF6FE">
          <wp:simplePos x="0" y="0"/>
          <wp:positionH relativeFrom="margin">
            <wp:posOffset>-418165</wp:posOffset>
          </wp:positionH>
          <wp:positionV relativeFrom="paragraph">
            <wp:posOffset>-260434</wp:posOffset>
          </wp:positionV>
          <wp:extent cx="667021" cy="681487"/>
          <wp:effectExtent l="0" t="0" r="0" b="4445"/>
          <wp:wrapNone/>
          <wp:docPr id="1177110190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058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C1F">
      <w:tab/>
    </w:r>
    <w:r w:rsidR="00EF7C1F">
      <w:tab/>
    </w:r>
    <w:r w:rsidR="00EF7C1F">
      <w:tab/>
    </w:r>
    <w:r w:rsidR="00EF7C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DFB3" w14:textId="1C5568C2" w:rsidR="008057AB" w:rsidRDefault="00E06F92">
    <w:pPr>
      <w:pStyle w:val="Header"/>
    </w:pPr>
    <w:r w:rsidRPr="006A0474">
      <w:rPr>
        <w:noProof/>
      </w:rPr>
      <w:drawing>
        <wp:anchor distT="0" distB="0" distL="114300" distR="114300" simplePos="0" relativeHeight="251673600" behindDoc="0" locked="0" layoutInCell="1" allowOverlap="1" wp14:anchorId="5B72FF6B" wp14:editId="08590ACA">
          <wp:simplePos x="0" y="0"/>
          <wp:positionH relativeFrom="margin">
            <wp:posOffset>-323850</wp:posOffset>
          </wp:positionH>
          <wp:positionV relativeFrom="paragraph">
            <wp:posOffset>-269240</wp:posOffset>
          </wp:positionV>
          <wp:extent cx="790575" cy="807720"/>
          <wp:effectExtent l="0" t="0" r="9525" b="0"/>
          <wp:wrapNone/>
          <wp:docPr id="586378547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14543422" wp14:editId="13A09BE4">
          <wp:simplePos x="0" y="0"/>
          <wp:positionH relativeFrom="column">
            <wp:posOffset>4499610</wp:posOffset>
          </wp:positionH>
          <wp:positionV relativeFrom="paragraph">
            <wp:posOffset>-95250</wp:posOffset>
          </wp:positionV>
          <wp:extent cx="1871345" cy="450850"/>
          <wp:effectExtent l="0" t="0" r="0" b="6350"/>
          <wp:wrapNone/>
          <wp:docPr id="1117426828" name="Picture 1117426828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38697" name="Picture 105938697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5628FB"/>
    <w:multiLevelType w:val="hybridMultilevel"/>
    <w:tmpl w:val="FFA2B1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84BF574"/>
    <w:multiLevelType w:val="hybridMultilevel"/>
    <w:tmpl w:val="AEE6366A"/>
    <w:lvl w:ilvl="0" w:tplc="D2128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850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E65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489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89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3EE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8EF6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FA0F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F88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B3861"/>
    <w:multiLevelType w:val="hybridMultilevel"/>
    <w:tmpl w:val="AFB2F716"/>
    <w:lvl w:ilvl="0" w:tplc="B3E287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303287"/>
    <w:multiLevelType w:val="hybridMultilevel"/>
    <w:tmpl w:val="114A9024"/>
    <w:lvl w:ilvl="0" w:tplc="24D8E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A01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E3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E3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C8B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04E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25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6A6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D6B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490C9"/>
    <w:multiLevelType w:val="hybridMultilevel"/>
    <w:tmpl w:val="16505724"/>
    <w:lvl w:ilvl="0" w:tplc="557C0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CC63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5E6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2E5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40B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266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EE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C3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C2C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1893C"/>
    <w:multiLevelType w:val="hybridMultilevel"/>
    <w:tmpl w:val="696E067A"/>
    <w:lvl w:ilvl="0" w:tplc="D504A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6C61C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2CC84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C3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44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08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69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21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A2D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7A0B8"/>
    <w:multiLevelType w:val="hybridMultilevel"/>
    <w:tmpl w:val="A21A6FA4"/>
    <w:lvl w:ilvl="0" w:tplc="7C149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840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A6D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82D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21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6A7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C03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0C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AA1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E23DB1"/>
    <w:multiLevelType w:val="hybridMultilevel"/>
    <w:tmpl w:val="58063670"/>
    <w:lvl w:ilvl="0" w:tplc="BC7C9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034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CCB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21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B48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E00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0B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B4D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909A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26EF9"/>
    <w:multiLevelType w:val="hybridMultilevel"/>
    <w:tmpl w:val="3A92714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19221B7"/>
    <w:multiLevelType w:val="hybridMultilevel"/>
    <w:tmpl w:val="24E6D80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4697792"/>
    <w:multiLevelType w:val="hybridMultilevel"/>
    <w:tmpl w:val="C8CA7606"/>
    <w:lvl w:ilvl="0" w:tplc="35EC0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80F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21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6D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EAE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588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68C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0A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667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243DA"/>
    <w:multiLevelType w:val="hybridMultilevel"/>
    <w:tmpl w:val="9424B99C"/>
    <w:lvl w:ilvl="0" w:tplc="33AC9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02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187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06C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CEBF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78B1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65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C6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4A9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FC22B5"/>
    <w:multiLevelType w:val="hybridMultilevel"/>
    <w:tmpl w:val="1BE214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FE6F86"/>
    <w:multiLevelType w:val="singleLevel"/>
    <w:tmpl w:val="6ED0A58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 w15:restartNumberingAfterBreak="0">
    <w:nsid w:val="73DDDFCD"/>
    <w:multiLevelType w:val="hybridMultilevel"/>
    <w:tmpl w:val="FCFE6294"/>
    <w:lvl w:ilvl="0" w:tplc="31B42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8A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82C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2B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8F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3006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040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A7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8E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B3ECF"/>
    <w:multiLevelType w:val="hybridMultilevel"/>
    <w:tmpl w:val="068ED3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454772"/>
    <w:multiLevelType w:val="hybridMultilevel"/>
    <w:tmpl w:val="5EA8D416"/>
    <w:lvl w:ilvl="0" w:tplc="DEE6C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466F8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C9EAB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6B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29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A00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EA2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67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EE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357008">
    <w:abstractNumId w:val="15"/>
  </w:num>
  <w:num w:numId="2" w16cid:durableId="1236281665">
    <w:abstractNumId w:val="11"/>
  </w:num>
  <w:num w:numId="3" w16cid:durableId="622728828">
    <w:abstractNumId w:val="8"/>
  </w:num>
  <w:num w:numId="4" w16cid:durableId="1445035866">
    <w:abstractNumId w:val="12"/>
  </w:num>
  <w:num w:numId="5" w16cid:durableId="696124716">
    <w:abstractNumId w:val="5"/>
  </w:num>
  <w:num w:numId="6" w16cid:durableId="2033342412">
    <w:abstractNumId w:val="4"/>
  </w:num>
  <w:num w:numId="7" w16cid:durableId="1895847396">
    <w:abstractNumId w:val="17"/>
  </w:num>
  <w:num w:numId="8" w16cid:durableId="1260329700">
    <w:abstractNumId w:val="7"/>
  </w:num>
  <w:num w:numId="9" w16cid:durableId="2143888535">
    <w:abstractNumId w:val="6"/>
  </w:num>
  <w:num w:numId="10" w16cid:durableId="407702080">
    <w:abstractNumId w:val="2"/>
  </w:num>
  <w:num w:numId="11" w16cid:durableId="957641719">
    <w:abstractNumId w:val="13"/>
  </w:num>
  <w:num w:numId="12" w16cid:durableId="1571500719">
    <w:abstractNumId w:val="14"/>
  </w:num>
  <w:num w:numId="13" w16cid:durableId="617951549">
    <w:abstractNumId w:val="10"/>
  </w:num>
  <w:num w:numId="14" w16cid:durableId="897327805">
    <w:abstractNumId w:val="1"/>
  </w:num>
  <w:num w:numId="15" w16cid:durableId="2015767604">
    <w:abstractNumId w:val="9"/>
  </w:num>
  <w:num w:numId="16" w16cid:durableId="85820052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 w16cid:durableId="1983920502">
    <w:abstractNumId w:val="16"/>
  </w:num>
  <w:num w:numId="18" w16cid:durableId="4914559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6B"/>
    <w:rsid w:val="00000BDA"/>
    <w:rsid w:val="00057892"/>
    <w:rsid w:val="000612A1"/>
    <w:rsid w:val="0007525F"/>
    <w:rsid w:val="00097702"/>
    <w:rsid w:val="00161727"/>
    <w:rsid w:val="0016413C"/>
    <w:rsid w:val="0019186B"/>
    <w:rsid w:val="001A0146"/>
    <w:rsid w:val="001E7B1A"/>
    <w:rsid w:val="001F6150"/>
    <w:rsid w:val="002458B8"/>
    <w:rsid w:val="002510E4"/>
    <w:rsid w:val="00260BBA"/>
    <w:rsid w:val="002D795F"/>
    <w:rsid w:val="00337A62"/>
    <w:rsid w:val="00367F61"/>
    <w:rsid w:val="0037427D"/>
    <w:rsid w:val="00391E65"/>
    <w:rsid w:val="00393A07"/>
    <w:rsid w:val="003E26B3"/>
    <w:rsid w:val="00440158"/>
    <w:rsid w:val="00474566"/>
    <w:rsid w:val="00487E63"/>
    <w:rsid w:val="004A486A"/>
    <w:rsid w:val="004F1909"/>
    <w:rsid w:val="00514088"/>
    <w:rsid w:val="005244E6"/>
    <w:rsid w:val="00527630"/>
    <w:rsid w:val="005524C5"/>
    <w:rsid w:val="005A5EEC"/>
    <w:rsid w:val="006228E7"/>
    <w:rsid w:val="00626388"/>
    <w:rsid w:val="00674D9B"/>
    <w:rsid w:val="006A0474"/>
    <w:rsid w:val="006B0354"/>
    <w:rsid w:val="006B6FEF"/>
    <w:rsid w:val="006C4A4A"/>
    <w:rsid w:val="006C6572"/>
    <w:rsid w:val="006D3751"/>
    <w:rsid w:val="006D7944"/>
    <w:rsid w:val="0072039D"/>
    <w:rsid w:val="0072491D"/>
    <w:rsid w:val="00731414"/>
    <w:rsid w:val="007A6C4D"/>
    <w:rsid w:val="007B06C9"/>
    <w:rsid w:val="007E5085"/>
    <w:rsid w:val="008057AB"/>
    <w:rsid w:val="00807E62"/>
    <w:rsid w:val="008166DC"/>
    <w:rsid w:val="00840B0E"/>
    <w:rsid w:val="00893E80"/>
    <w:rsid w:val="008A1D37"/>
    <w:rsid w:val="008E065E"/>
    <w:rsid w:val="008E48B4"/>
    <w:rsid w:val="00986AB8"/>
    <w:rsid w:val="009C2772"/>
    <w:rsid w:val="009E3917"/>
    <w:rsid w:val="00A3663A"/>
    <w:rsid w:val="00B3131D"/>
    <w:rsid w:val="00B3148B"/>
    <w:rsid w:val="00B4347D"/>
    <w:rsid w:val="00B45791"/>
    <w:rsid w:val="00B56D61"/>
    <w:rsid w:val="00B74DE2"/>
    <w:rsid w:val="00BA4DC8"/>
    <w:rsid w:val="00BB5A48"/>
    <w:rsid w:val="00BD0470"/>
    <w:rsid w:val="00BF0241"/>
    <w:rsid w:val="00BF1BBC"/>
    <w:rsid w:val="00C01606"/>
    <w:rsid w:val="00C161A8"/>
    <w:rsid w:val="00C51A3E"/>
    <w:rsid w:val="00C80E1E"/>
    <w:rsid w:val="00CC62A4"/>
    <w:rsid w:val="00CD24DC"/>
    <w:rsid w:val="00CE2B56"/>
    <w:rsid w:val="00D47996"/>
    <w:rsid w:val="00D545C5"/>
    <w:rsid w:val="00D64D91"/>
    <w:rsid w:val="00D8282B"/>
    <w:rsid w:val="00DA6072"/>
    <w:rsid w:val="00DD758C"/>
    <w:rsid w:val="00DE27CB"/>
    <w:rsid w:val="00DF19AF"/>
    <w:rsid w:val="00E06F92"/>
    <w:rsid w:val="00E869FE"/>
    <w:rsid w:val="00EC5CB5"/>
    <w:rsid w:val="00EF7C1F"/>
    <w:rsid w:val="00F07AE7"/>
    <w:rsid w:val="00F10DC4"/>
    <w:rsid w:val="00F171F4"/>
    <w:rsid w:val="00F55C8E"/>
    <w:rsid w:val="00F640A7"/>
    <w:rsid w:val="00F81099"/>
    <w:rsid w:val="00FF7B95"/>
    <w:rsid w:val="060D6370"/>
    <w:rsid w:val="067A0113"/>
    <w:rsid w:val="08407BEA"/>
    <w:rsid w:val="08DB7C13"/>
    <w:rsid w:val="09350373"/>
    <w:rsid w:val="0A512977"/>
    <w:rsid w:val="0A58C9EE"/>
    <w:rsid w:val="11069E73"/>
    <w:rsid w:val="16341ABF"/>
    <w:rsid w:val="1B47011E"/>
    <w:rsid w:val="1B72118F"/>
    <w:rsid w:val="1C843F69"/>
    <w:rsid w:val="1FE47B3C"/>
    <w:rsid w:val="24E72D84"/>
    <w:rsid w:val="25457058"/>
    <w:rsid w:val="2622871E"/>
    <w:rsid w:val="27017964"/>
    <w:rsid w:val="2E4C181F"/>
    <w:rsid w:val="3301B113"/>
    <w:rsid w:val="33208192"/>
    <w:rsid w:val="35385C18"/>
    <w:rsid w:val="3E642F5F"/>
    <w:rsid w:val="42101C7A"/>
    <w:rsid w:val="468EBB3E"/>
    <w:rsid w:val="48A6A669"/>
    <w:rsid w:val="4DD73FCD"/>
    <w:rsid w:val="4FF1912B"/>
    <w:rsid w:val="533688A3"/>
    <w:rsid w:val="55E4C238"/>
    <w:rsid w:val="56CA93E8"/>
    <w:rsid w:val="58FE291C"/>
    <w:rsid w:val="61367B31"/>
    <w:rsid w:val="64CCC504"/>
    <w:rsid w:val="6A336BCF"/>
    <w:rsid w:val="6A8E47FD"/>
    <w:rsid w:val="6D233C6F"/>
    <w:rsid w:val="7411A064"/>
    <w:rsid w:val="757D5DD7"/>
    <w:rsid w:val="77FD8052"/>
    <w:rsid w:val="7831361F"/>
    <w:rsid w:val="7B5ABE48"/>
    <w:rsid w:val="7B826336"/>
    <w:rsid w:val="7E26B62C"/>
    <w:rsid w:val="7E5BA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BE6FE"/>
  <w15:chartTrackingRefBased/>
  <w15:docId w15:val="{00A35416-0EA9-40DD-8881-FFDC097C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-2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E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1F"/>
  </w:style>
  <w:style w:type="paragraph" w:styleId="Footer">
    <w:name w:val="footer"/>
    <w:basedOn w:val="Normal"/>
    <w:link w:val="Foot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1F"/>
  </w:style>
  <w:style w:type="paragraph" w:customStyle="1" w:styleId="TableParagraph">
    <w:name w:val="Table Paragraph"/>
    <w:basedOn w:val="Normal"/>
    <w:uiPriority w:val="1"/>
    <w:qFormat/>
    <w:rsid w:val="00B74D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E63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2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120\AppData\Local\Microsoft\Windows\INetCache\Content.Outlook\22CWO82N\CCC%20letterhead%20draft%20v3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2FCB171FD7447BE12102C7CB1396C" ma:contentTypeVersion="17" ma:contentTypeDescription="Create a new document." ma:contentTypeScope="" ma:versionID="218c3385e66d1e04609511d3d2515bef">
  <xsd:schema xmlns:xsd="http://www.w3.org/2001/XMLSchema" xmlns:xs="http://www.w3.org/2001/XMLSchema" xmlns:p="http://schemas.microsoft.com/office/2006/metadata/properties" xmlns:ns2="a6ae2f78-f16f-4bc9-801e-4a7bbc97c885" xmlns:ns3="d71bf0d0-b545-4b8c-b2e2-4f7f3220326b" targetNamespace="http://schemas.microsoft.com/office/2006/metadata/properties" ma:root="true" ma:fieldsID="314b5c9231a5e678eb9f21fa54c5db3f" ns2:_="" ns3:_="">
    <xsd:import namespace="a6ae2f78-f16f-4bc9-801e-4a7bbc97c885"/>
    <xsd:import namespace="d71bf0d0-b545-4b8c-b2e2-4f7f322032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e2f78-f16f-4bc9-801e-4a7bbc97c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bf0d0-b545-4b8c-b2e2-4f7f322032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3d056a-be87-42f6-9434-8291a190d1dd}" ma:internalName="TaxCatchAll" ma:showField="CatchAllData" ma:web="d71bf0d0-b545-4b8c-b2e2-4f7f322032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ae2f78-f16f-4bc9-801e-4a7bbc97c885">
      <Terms xmlns="http://schemas.microsoft.com/office/infopath/2007/PartnerControls"/>
    </lcf76f155ced4ddcb4097134ff3c332f>
    <TaxCatchAll xmlns="d71bf0d0-b545-4b8c-b2e2-4f7f3220326b" xsi:nil="true"/>
  </documentManagement>
</p:properties>
</file>

<file path=customXml/itemProps1.xml><?xml version="1.0" encoding="utf-8"?>
<ds:datastoreItem xmlns:ds="http://schemas.openxmlformats.org/officeDocument/2006/customXml" ds:itemID="{2F7EF34A-9286-42C2-96F2-9AD43BBE6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1C456C-9996-4C9E-8EB7-FBF3B1A086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3B82AA-1C10-4135-B1D4-6367346937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e2f78-f16f-4bc9-801e-4a7bbc97c885"/>
    <ds:schemaRef ds:uri="d71bf0d0-b545-4b8c-b2e2-4f7f322032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0E3A73-E553-4F81-828B-53790ABB5F5C}">
  <ds:schemaRefs>
    <ds:schemaRef ds:uri="http://schemas.microsoft.com/office/2006/metadata/properties"/>
    <ds:schemaRef ds:uri="http://schemas.microsoft.com/office/infopath/2007/PartnerControls"/>
    <ds:schemaRef ds:uri="a6ae2f78-f16f-4bc9-801e-4a7bbc97c885"/>
    <ds:schemaRef ds:uri="d71bf0d0-b545-4b8c-b2e2-4f7f322032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 letterhead draft v3 (002)</Template>
  <TotalTime>13</TotalTime>
  <Pages>4</Pages>
  <Words>1154</Words>
  <Characters>6584</Characters>
  <Application>Microsoft Office Word</Application>
  <DocSecurity>0</DocSecurity>
  <Lines>54</Lines>
  <Paragraphs>15</Paragraphs>
  <ScaleCrop>false</ScaleCrop>
  <Company/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Rollo</dc:creator>
  <cp:keywords/>
  <dc:description/>
  <cp:lastModifiedBy>Rob Gwilliam</cp:lastModifiedBy>
  <cp:revision>25</cp:revision>
  <dcterms:created xsi:type="dcterms:W3CDTF">2026-07-04T12:34:00Z</dcterms:created>
  <dcterms:modified xsi:type="dcterms:W3CDTF">2026-07-04T12:50:00Z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0x010100FC12FCB171FD7447BE12102C7CB1396C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